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162" w:rsidRPr="00E44BDD" w:rsidRDefault="008E7162" w:rsidP="008E7162">
      <w:pPr>
        <w:tabs>
          <w:tab w:val="center" w:pos="4536"/>
        </w:tabs>
        <w:rPr>
          <w:rFonts w:ascii="Century Gothic" w:hAnsi="Century Gothic"/>
          <w:sz w:val="20"/>
          <w:szCs w:val="20"/>
          <w:lang w:val="nl-BE"/>
        </w:rPr>
      </w:pPr>
      <w:bookmarkStart w:id="0" w:name="_GoBack"/>
      <w:bookmarkEnd w:id="0"/>
      <w:r w:rsidRPr="00E44BDD">
        <w:rPr>
          <w:rFonts w:ascii="Century Gothic" w:hAnsi="Century Gothic"/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58240" behindDoc="0" locked="0" layoutInCell="1" allowOverlap="1" wp14:anchorId="0D804C29" wp14:editId="0DF666E3">
            <wp:simplePos x="0" y="0"/>
            <wp:positionH relativeFrom="margin">
              <wp:posOffset>-501677</wp:posOffset>
            </wp:positionH>
            <wp:positionV relativeFrom="paragraph">
              <wp:posOffset>-1270</wp:posOffset>
            </wp:positionV>
            <wp:extent cx="1358195" cy="349250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pus väst logg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195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BDD">
        <w:rPr>
          <w:rFonts w:ascii="Century Gothic" w:hAnsi="Century Gothic"/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59264" behindDoc="0" locked="0" layoutInCell="1" allowOverlap="1" wp14:anchorId="441B833A" wp14:editId="6E860FD9">
            <wp:simplePos x="0" y="0"/>
            <wp:positionH relativeFrom="margin">
              <wp:posOffset>4982735</wp:posOffset>
            </wp:positionH>
            <wp:positionV relativeFrom="paragraph">
              <wp:posOffset>-112588</wp:posOffset>
            </wp:positionV>
            <wp:extent cx="1081817" cy="596348"/>
            <wp:effectExtent l="0" t="0" r="4445" b="0"/>
            <wp:wrapNone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scarRomeroColle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817" cy="5963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BDD">
        <w:rPr>
          <w:rFonts w:ascii="Century Gothic" w:hAnsi="Century Gothic"/>
          <w:noProof/>
          <w:sz w:val="20"/>
          <w:szCs w:val="20"/>
          <w:lang w:val="nl-BE" w:eastAsia="nl-BE"/>
        </w:rPr>
        <w:drawing>
          <wp:anchor distT="0" distB="0" distL="114300" distR="114300" simplePos="0" relativeHeight="251660288" behindDoc="0" locked="0" layoutInCell="1" allowOverlap="1" wp14:anchorId="281AF87C" wp14:editId="2DBB823E">
            <wp:simplePos x="0" y="0"/>
            <wp:positionH relativeFrom="margin">
              <wp:align>center</wp:align>
            </wp:positionH>
            <wp:positionV relativeFrom="paragraph">
              <wp:posOffset>-581632</wp:posOffset>
            </wp:positionV>
            <wp:extent cx="2149913" cy="1137036"/>
            <wp:effectExtent l="0" t="0" r="3175" b="635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asmus +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913" cy="113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4BDD">
        <w:rPr>
          <w:rFonts w:ascii="Century Gothic" w:hAnsi="Century Gothic"/>
          <w:sz w:val="20"/>
          <w:szCs w:val="20"/>
          <w:lang w:val="nl-BE"/>
        </w:rPr>
        <w:tab/>
      </w:r>
    </w:p>
    <w:p w:rsidR="008E7162" w:rsidRPr="00E44BDD" w:rsidRDefault="008E7162" w:rsidP="008E7162">
      <w:pPr>
        <w:tabs>
          <w:tab w:val="left" w:pos="5171"/>
        </w:tabs>
        <w:rPr>
          <w:rFonts w:ascii="Century Gothic" w:hAnsi="Century Gothic"/>
          <w:sz w:val="20"/>
          <w:szCs w:val="20"/>
          <w:lang w:val="nl-BE"/>
        </w:rPr>
      </w:pPr>
    </w:p>
    <w:p w:rsidR="008E7162" w:rsidRPr="00E44BDD" w:rsidRDefault="008E7162" w:rsidP="008E7162">
      <w:pPr>
        <w:tabs>
          <w:tab w:val="left" w:pos="5171"/>
        </w:tabs>
        <w:rPr>
          <w:rFonts w:ascii="Century Gothic" w:hAnsi="Century Gothic"/>
          <w:sz w:val="20"/>
          <w:szCs w:val="20"/>
          <w:lang w:val="nl-BE"/>
        </w:rPr>
      </w:pPr>
    </w:p>
    <w:p w:rsidR="008946AB" w:rsidRPr="00E44BDD" w:rsidRDefault="00B958CB" w:rsidP="008E7162">
      <w:pPr>
        <w:tabs>
          <w:tab w:val="left" w:pos="5171"/>
        </w:tabs>
        <w:rPr>
          <w:rFonts w:ascii="Century Gothic" w:hAnsi="Century Gothic"/>
          <w:sz w:val="20"/>
          <w:szCs w:val="20"/>
          <w:lang w:val="nl-BE"/>
        </w:rPr>
      </w:pPr>
      <w:r w:rsidRPr="00E44BDD">
        <w:rPr>
          <w:rFonts w:ascii="Century Gothic" w:hAnsi="Century Gothic"/>
          <w:sz w:val="20"/>
          <w:szCs w:val="20"/>
          <w:lang w:val="nl-BE"/>
        </w:rPr>
        <w:t>TT-NET</w:t>
      </w:r>
    </w:p>
    <w:p w:rsidR="008946AB" w:rsidRPr="00E44BDD" w:rsidRDefault="00B958CB" w:rsidP="00B958CB">
      <w:pPr>
        <w:pStyle w:val="Lijstalinea"/>
        <w:numPr>
          <w:ilvl w:val="0"/>
          <w:numId w:val="1"/>
        </w:numPr>
        <w:tabs>
          <w:tab w:val="left" w:pos="5171"/>
        </w:tabs>
        <w:jc w:val="both"/>
        <w:rPr>
          <w:rFonts w:ascii="Century Gothic" w:hAnsi="Century Gothic"/>
          <w:sz w:val="20"/>
          <w:szCs w:val="20"/>
          <w:lang w:val="nl-BE"/>
        </w:rPr>
      </w:pPr>
      <w:r w:rsidRPr="00E44BDD">
        <w:rPr>
          <w:rFonts w:ascii="Century Gothic" w:hAnsi="Century Gothic"/>
          <w:sz w:val="20"/>
          <w:szCs w:val="20"/>
          <w:lang w:val="nl-BE"/>
        </w:rPr>
        <w:t>Zoek op het internet naar een figuur die het principiële schema van een T</w:t>
      </w:r>
      <w:r w:rsidR="00755F63">
        <w:rPr>
          <w:rFonts w:ascii="Century Gothic" w:hAnsi="Century Gothic"/>
          <w:sz w:val="20"/>
          <w:szCs w:val="20"/>
          <w:lang w:val="nl-BE"/>
        </w:rPr>
        <w:t>N</w:t>
      </w:r>
      <w:r w:rsidRPr="00E44BDD">
        <w:rPr>
          <w:rFonts w:ascii="Century Gothic" w:hAnsi="Century Gothic"/>
          <w:sz w:val="20"/>
          <w:szCs w:val="20"/>
          <w:lang w:val="nl-BE"/>
        </w:rPr>
        <w:t>-</w:t>
      </w:r>
      <w:r w:rsidR="00755F63">
        <w:rPr>
          <w:rFonts w:ascii="Century Gothic" w:hAnsi="Century Gothic"/>
          <w:sz w:val="20"/>
          <w:szCs w:val="20"/>
          <w:lang w:val="nl-BE"/>
        </w:rPr>
        <w:t>C</w:t>
      </w:r>
      <w:r w:rsidRPr="00E44BDD">
        <w:rPr>
          <w:rFonts w:ascii="Century Gothic" w:hAnsi="Century Gothic"/>
          <w:sz w:val="20"/>
          <w:szCs w:val="20"/>
          <w:lang w:val="nl-BE"/>
        </w:rPr>
        <w:t xml:space="preserve"> weergeeft. Plak deze figuur hieronder.</w:t>
      </w:r>
    </w:p>
    <w:p w:rsidR="00B958CB" w:rsidRPr="00E44BDD" w:rsidRDefault="00B958CB" w:rsidP="00B958CB">
      <w:pPr>
        <w:pStyle w:val="Lijstalinea"/>
        <w:tabs>
          <w:tab w:val="left" w:pos="5171"/>
        </w:tabs>
        <w:ind w:left="360"/>
        <w:jc w:val="both"/>
        <w:rPr>
          <w:rFonts w:ascii="Century Gothic" w:hAnsi="Century Gothic"/>
          <w:sz w:val="20"/>
          <w:szCs w:val="20"/>
          <w:lang w:val="nl-BE"/>
        </w:rPr>
      </w:pPr>
    </w:p>
    <w:p w:rsidR="008946AB" w:rsidRPr="00E44BDD" w:rsidRDefault="00B958CB" w:rsidP="00B958CB">
      <w:pPr>
        <w:pStyle w:val="Lijstalinea"/>
        <w:numPr>
          <w:ilvl w:val="0"/>
          <w:numId w:val="1"/>
        </w:numPr>
        <w:tabs>
          <w:tab w:val="left" w:pos="5171"/>
        </w:tabs>
        <w:jc w:val="both"/>
        <w:rPr>
          <w:rFonts w:ascii="Century Gothic" w:hAnsi="Century Gothic"/>
          <w:sz w:val="20"/>
          <w:szCs w:val="20"/>
          <w:lang w:val="nl-BE"/>
        </w:rPr>
      </w:pPr>
      <w:r w:rsidRPr="00E44BDD">
        <w:rPr>
          <w:rFonts w:ascii="Century Gothic" w:hAnsi="Century Gothic"/>
          <w:sz w:val="20"/>
          <w:szCs w:val="20"/>
          <w:lang w:val="nl-BE"/>
        </w:rPr>
        <w:t>Welke didactische bordjes zal je nodig hebben om zo’n systeem te simuleren? Plaats de afbeeldingen hieronder in de juiste volgorde. Teken er de verbindingen - die je zou moeten leggen - op.</w:t>
      </w:r>
    </w:p>
    <w:p w:rsidR="008946AB" w:rsidRPr="00E44BDD" w:rsidRDefault="008946AB" w:rsidP="008946AB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  <w:lang w:val="nl-BE"/>
        </w:rPr>
      </w:pPr>
    </w:p>
    <w:p w:rsidR="008946AB" w:rsidRPr="00E44BDD" w:rsidRDefault="003F7111" w:rsidP="008946AB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  <w:lang w:val="nl-BE"/>
        </w:rPr>
      </w:pPr>
      <w:r w:rsidRPr="00E44BDD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1EDAE23D" wp14:editId="4E25EE0B">
            <wp:extent cx="1480721" cy="2005330"/>
            <wp:effectExtent l="19050" t="19050" r="24765" b="1397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1567806" cy="2123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946AB" w:rsidRPr="00E44BDD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35C2F650" wp14:editId="13702EC3">
            <wp:extent cx="1397286" cy="204787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2119" cy="20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6AB" w:rsidRPr="00E44BDD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51BE9E32" wp14:editId="18C7B637">
            <wp:extent cx="803135" cy="2018030"/>
            <wp:effectExtent l="19050" t="19050" r="16510" b="203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1185" cy="20885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946AB" w:rsidRPr="00E44BDD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5C197AF4" wp14:editId="588ED7E7">
            <wp:extent cx="1428750" cy="2007640"/>
            <wp:effectExtent l="19050" t="19050" r="19050" b="1206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7361" cy="20197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E44BDD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7AFD9D05" wp14:editId="6E7DBC6E">
            <wp:extent cx="1418958" cy="2028825"/>
            <wp:effectExtent l="19050" t="19050" r="10160" b="952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4608" cy="20512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46AB" w:rsidRPr="00E44BDD" w:rsidRDefault="008946AB" w:rsidP="003F7111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  <w:lang w:val="nl-BE"/>
        </w:rPr>
      </w:pPr>
    </w:p>
    <w:p w:rsidR="003F7111" w:rsidRPr="00E44BDD" w:rsidRDefault="00B958CB" w:rsidP="003F7111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  <w:lang w:val="nl-BE"/>
        </w:rPr>
      </w:pPr>
      <w:r w:rsidRPr="00E44BDD">
        <w:rPr>
          <w:rFonts w:ascii="Century Gothic" w:hAnsi="Century Gothic"/>
          <w:sz w:val="20"/>
          <w:szCs w:val="20"/>
          <w:lang w:val="nl-BE"/>
        </w:rPr>
        <w:t>Waar wordt dit systeem gebruikt</w:t>
      </w:r>
      <w:r w:rsidR="003F7111" w:rsidRPr="00E44BDD">
        <w:rPr>
          <w:rFonts w:ascii="Century Gothic" w:hAnsi="Century Gothic"/>
          <w:sz w:val="20"/>
          <w:szCs w:val="20"/>
          <w:lang w:val="nl-BE"/>
        </w:rPr>
        <w:t>?</w:t>
      </w:r>
    </w:p>
    <w:p w:rsidR="004D049A" w:rsidRPr="00E44BDD" w:rsidRDefault="004D049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  <w:lang w:val="nl-BE"/>
        </w:rPr>
      </w:pPr>
    </w:p>
    <w:p w:rsidR="004D049A" w:rsidRPr="00E44BDD" w:rsidRDefault="00B958CB" w:rsidP="003F7111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  <w:lang w:val="nl-BE"/>
        </w:rPr>
      </w:pPr>
      <w:r w:rsidRPr="00E44BDD">
        <w:rPr>
          <w:rFonts w:ascii="Century Gothic" w:hAnsi="Century Gothic"/>
          <w:sz w:val="20"/>
          <w:szCs w:val="20"/>
          <w:lang w:val="nl-BE"/>
        </w:rPr>
        <w:t>Bouw het systeem, zet het onder spanning en d</w:t>
      </w:r>
      <w:r w:rsidR="00E44BDD" w:rsidRPr="00E44BDD">
        <w:rPr>
          <w:rFonts w:ascii="Century Gothic" w:hAnsi="Century Gothic"/>
          <w:sz w:val="20"/>
          <w:szCs w:val="20"/>
          <w:lang w:val="nl-BE"/>
        </w:rPr>
        <w:t>o</w:t>
      </w:r>
      <w:r w:rsidRPr="00E44BDD">
        <w:rPr>
          <w:rFonts w:ascii="Century Gothic" w:hAnsi="Century Gothic"/>
          <w:sz w:val="20"/>
          <w:szCs w:val="20"/>
          <w:lang w:val="nl-BE"/>
        </w:rPr>
        <w:t xml:space="preserve">e wat </w:t>
      </w:r>
      <w:proofErr w:type="spellStart"/>
      <w:r w:rsidRPr="00E44BDD">
        <w:rPr>
          <w:rFonts w:ascii="Century Gothic" w:hAnsi="Century Gothic"/>
          <w:sz w:val="20"/>
          <w:szCs w:val="20"/>
          <w:lang w:val="nl-BE"/>
        </w:rPr>
        <w:t>meetingen</w:t>
      </w:r>
      <w:proofErr w:type="spellEnd"/>
      <w:r w:rsidR="004D049A" w:rsidRPr="00E44BDD">
        <w:rPr>
          <w:rFonts w:ascii="Century Gothic" w:hAnsi="Century Gothic"/>
          <w:sz w:val="20"/>
          <w:szCs w:val="20"/>
          <w:lang w:val="nl-BE"/>
        </w:rPr>
        <w:t>.</w:t>
      </w: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3533"/>
        <w:gridCol w:w="2159"/>
      </w:tblGrid>
      <w:tr w:rsidR="004D049A" w:rsidRPr="00E44BDD" w:rsidTr="004D0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6" w:type="dxa"/>
            <w:gridSpan w:val="2"/>
          </w:tcPr>
          <w:p w:rsidR="004D049A" w:rsidRPr="00E44BDD" w:rsidRDefault="004D049A" w:rsidP="00E44BDD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 xml:space="preserve">                                                                              </w:t>
            </w:r>
            <w:r w:rsidR="00E44BDD" w:rsidRPr="00E44BDD">
              <w:rPr>
                <w:rFonts w:ascii="Century Gothic" w:hAnsi="Century Gothic"/>
                <w:sz w:val="20"/>
                <w:szCs w:val="20"/>
                <w:lang w:val="nl-BE"/>
              </w:rPr>
              <w:t>Meetpunt</w:t>
            </w:r>
          </w:p>
        </w:tc>
        <w:tc>
          <w:tcPr>
            <w:tcW w:w="2159" w:type="dxa"/>
          </w:tcPr>
          <w:p w:rsidR="004D049A" w:rsidRPr="00E44BDD" w:rsidRDefault="00E44BDD" w:rsidP="00E44B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Spanning</w:t>
            </w:r>
            <w:r w:rsidR="004D049A" w:rsidRPr="00E44BDD">
              <w:rPr>
                <w:rFonts w:ascii="Century Gothic" w:hAnsi="Century Gothic"/>
                <w:sz w:val="20"/>
                <w:szCs w:val="20"/>
                <w:lang w:val="nl-BE"/>
              </w:rPr>
              <w:t xml:space="preserve"> (V)</w:t>
            </w:r>
          </w:p>
        </w:tc>
      </w:tr>
      <w:tr w:rsidR="004D049A" w:rsidRPr="00E44BDD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4D049A" w:rsidRPr="00E44BDD" w:rsidRDefault="004D049A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  <w:drawing>
                <wp:anchor distT="36576" distB="36576" distL="36576" distR="36576" simplePos="0" relativeHeight="251662336" behindDoc="0" locked="0" layoutInCell="1" allowOverlap="1" wp14:anchorId="436B8013" wp14:editId="0E1D28DB">
                  <wp:simplePos x="0" y="0"/>
                  <wp:positionH relativeFrom="margin">
                    <wp:posOffset>1223010</wp:posOffset>
                  </wp:positionH>
                  <wp:positionV relativeFrom="paragraph">
                    <wp:posOffset>66675</wp:posOffset>
                  </wp:positionV>
                  <wp:extent cx="846455" cy="1242060"/>
                  <wp:effectExtent l="0" t="0" r="0" b="0"/>
                  <wp:wrapSquare wrapText="bothSides"/>
                  <wp:docPr id="11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D049A" w:rsidRPr="00E44BDD" w:rsidRDefault="004D049A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4D049A" w:rsidRPr="00E44BDD" w:rsidRDefault="004D049A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4D049A" w:rsidRPr="00E44BDD" w:rsidRDefault="00E44BDD" w:rsidP="004D049A">
            <w:pPr>
              <w:pStyle w:val="HTML-voorafopgemaakt"/>
              <w:shd w:val="clear" w:color="auto" w:fill="FFFFFF"/>
              <w:rPr>
                <w:rFonts w:ascii="Century Gothic" w:hAnsi="Century Gothic"/>
                <w:lang w:val="nl-BE"/>
              </w:rPr>
            </w:pPr>
            <w:r w:rsidRPr="00E44BDD">
              <w:rPr>
                <w:rFonts w:ascii="Century Gothic" w:hAnsi="Century Gothic"/>
                <w:lang w:val="nl-BE"/>
              </w:rPr>
              <w:t>Doe metingen op dit bord.</w:t>
            </w:r>
          </w:p>
        </w:tc>
        <w:tc>
          <w:tcPr>
            <w:tcW w:w="3533" w:type="dxa"/>
          </w:tcPr>
          <w:p w:rsidR="004D049A" w:rsidRPr="00E44BDD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U1+W1</w:t>
            </w:r>
          </w:p>
        </w:tc>
        <w:tc>
          <w:tcPr>
            <w:tcW w:w="2159" w:type="dxa"/>
          </w:tcPr>
          <w:p w:rsidR="004D049A" w:rsidRPr="00E44BDD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4D049A" w:rsidRPr="00E44BDD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E44BDD" w:rsidRDefault="004D049A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3533" w:type="dxa"/>
          </w:tcPr>
          <w:p w:rsidR="004D049A" w:rsidRPr="00E44BDD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U1+V1</w:t>
            </w:r>
          </w:p>
        </w:tc>
        <w:tc>
          <w:tcPr>
            <w:tcW w:w="2159" w:type="dxa"/>
          </w:tcPr>
          <w:p w:rsidR="004D049A" w:rsidRPr="00E44BDD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4D049A" w:rsidRPr="00E44BDD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E44BDD" w:rsidRDefault="004D049A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3533" w:type="dxa"/>
          </w:tcPr>
          <w:p w:rsidR="004D049A" w:rsidRPr="00E44BDD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W1+V1</w:t>
            </w:r>
          </w:p>
        </w:tc>
        <w:tc>
          <w:tcPr>
            <w:tcW w:w="2159" w:type="dxa"/>
          </w:tcPr>
          <w:p w:rsidR="004D049A" w:rsidRPr="00E44BDD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4D049A" w:rsidRPr="00E44BDD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E44BDD" w:rsidRDefault="004D049A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3533" w:type="dxa"/>
          </w:tcPr>
          <w:p w:rsidR="004D049A" w:rsidRPr="00E44BDD" w:rsidRDefault="004D049A" w:rsidP="00E44B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U1+</w:t>
            </w:r>
            <w:r w:rsidR="00E44BDD" w:rsidRPr="00E44BDD">
              <w:rPr>
                <w:rFonts w:ascii="Century Gothic" w:hAnsi="Century Gothic"/>
                <w:sz w:val="20"/>
                <w:szCs w:val="20"/>
                <w:lang w:val="nl-BE"/>
              </w:rPr>
              <w:t>Sterpunt</w:t>
            </w: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 xml:space="preserve"> (U2, W2, V2)</w:t>
            </w:r>
          </w:p>
        </w:tc>
        <w:tc>
          <w:tcPr>
            <w:tcW w:w="2159" w:type="dxa"/>
          </w:tcPr>
          <w:p w:rsidR="004D049A" w:rsidRPr="00E44BDD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</w:tbl>
    <w:p w:rsidR="004D049A" w:rsidRPr="00E44BDD" w:rsidRDefault="004D049A" w:rsidP="004D049A">
      <w:pPr>
        <w:rPr>
          <w:rFonts w:ascii="Century Gothic" w:hAnsi="Century Gothic"/>
          <w:sz w:val="20"/>
          <w:szCs w:val="20"/>
          <w:lang w:val="nl-BE"/>
        </w:rPr>
      </w:pP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3533"/>
        <w:gridCol w:w="2159"/>
      </w:tblGrid>
      <w:tr w:rsidR="004D049A" w:rsidRPr="00E44BDD" w:rsidTr="004D04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6" w:type="dxa"/>
            <w:gridSpan w:val="2"/>
          </w:tcPr>
          <w:p w:rsidR="004D049A" w:rsidRPr="00E44BDD" w:rsidRDefault="004D049A" w:rsidP="00E44BDD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 xml:space="preserve">                                                                  </w:t>
            </w:r>
            <w:r w:rsidR="00E44BDD" w:rsidRPr="00E44BDD">
              <w:rPr>
                <w:rFonts w:ascii="Century Gothic" w:hAnsi="Century Gothic"/>
                <w:sz w:val="20"/>
                <w:szCs w:val="20"/>
                <w:lang w:val="nl-BE"/>
              </w:rPr>
              <w:t xml:space="preserve">         </w:t>
            </w: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 xml:space="preserve"> </w:t>
            </w:r>
            <w:r w:rsidR="00E44BDD" w:rsidRPr="00E44BDD">
              <w:rPr>
                <w:rFonts w:ascii="Century Gothic" w:hAnsi="Century Gothic"/>
                <w:sz w:val="20"/>
                <w:szCs w:val="20"/>
                <w:lang w:val="nl-BE"/>
              </w:rPr>
              <w:t>Meetpunt</w:t>
            </w:r>
          </w:p>
        </w:tc>
        <w:tc>
          <w:tcPr>
            <w:tcW w:w="2159" w:type="dxa"/>
          </w:tcPr>
          <w:p w:rsidR="004D049A" w:rsidRPr="00E44BDD" w:rsidRDefault="00E44BDD" w:rsidP="00E44BD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Spanning</w:t>
            </w:r>
            <w:r w:rsidR="004D049A" w:rsidRPr="00E44BDD">
              <w:rPr>
                <w:rFonts w:ascii="Century Gothic" w:hAnsi="Century Gothic"/>
                <w:sz w:val="20"/>
                <w:szCs w:val="20"/>
                <w:lang w:val="nl-BE"/>
              </w:rPr>
              <w:t xml:space="preserve"> (V)</w:t>
            </w:r>
          </w:p>
        </w:tc>
      </w:tr>
      <w:tr w:rsidR="00E44BDD" w:rsidRPr="00E44BDD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E44BDD" w:rsidRPr="00E44BDD" w:rsidRDefault="00E44BDD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  <w:drawing>
                <wp:anchor distT="0" distB="0" distL="114300" distR="114300" simplePos="0" relativeHeight="251667456" behindDoc="0" locked="0" layoutInCell="1" allowOverlap="1" wp14:anchorId="0A5DABC1" wp14:editId="4692C329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91440</wp:posOffset>
                  </wp:positionV>
                  <wp:extent cx="865505" cy="1238250"/>
                  <wp:effectExtent l="19050" t="19050" r="10795" b="19050"/>
                  <wp:wrapSquare wrapText="bothSides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505" cy="1238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44BDD" w:rsidRPr="00E44BDD" w:rsidRDefault="00E44BDD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E44BDD" w:rsidRPr="00E44BDD" w:rsidRDefault="00E44BDD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E44BDD" w:rsidRPr="00E44BDD" w:rsidRDefault="00E44BDD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Doe metingen op dit bord.</w:t>
            </w:r>
          </w:p>
          <w:p w:rsidR="00E44BDD" w:rsidRPr="00E44BDD" w:rsidRDefault="00E44BDD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E44BDD" w:rsidRPr="00E44BDD" w:rsidRDefault="00E44BDD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3533" w:type="dxa"/>
          </w:tcPr>
          <w:p w:rsidR="00E44BDD" w:rsidRPr="00E44BDD" w:rsidRDefault="00E44BDD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L1+L2</w:t>
            </w:r>
          </w:p>
        </w:tc>
        <w:tc>
          <w:tcPr>
            <w:tcW w:w="2159" w:type="dxa"/>
          </w:tcPr>
          <w:p w:rsidR="00E44BDD" w:rsidRPr="00E44BDD" w:rsidRDefault="00E44BDD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E44BDD" w:rsidRPr="00E44BDD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E44BDD" w:rsidRPr="00E44BDD" w:rsidRDefault="00E44BDD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3533" w:type="dxa"/>
          </w:tcPr>
          <w:p w:rsidR="00E44BDD" w:rsidRPr="00E44BDD" w:rsidRDefault="00E44BDD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L1+L3</w:t>
            </w:r>
          </w:p>
        </w:tc>
        <w:tc>
          <w:tcPr>
            <w:tcW w:w="2159" w:type="dxa"/>
          </w:tcPr>
          <w:p w:rsidR="00E44BDD" w:rsidRPr="00E44BDD" w:rsidRDefault="00E44BDD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E44BDD" w:rsidRPr="00E44BDD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E44BDD" w:rsidRPr="00E44BDD" w:rsidRDefault="00E44BDD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3533" w:type="dxa"/>
          </w:tcPr>
          <w:p w:rsidR="00E44BDD" w:rsidRPr="00E44BDD" w:rsidRDefault="00E44BDD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L2+L3</w:t>
            </w:r>
          </w:p>
        </w:tc>
        <w:tc>
          <w:tcPr>
            <w:tcW w:w="2159" w:type="dxa"/>
          </w:tcPr>
          <w:p w:rsidR="00E44BDD" w:rsidRPr="00E44BDD" w:rsidRDefault="00E44BDD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E44BDD" w:rsidRPr="00E44BDD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E44BDD" w:rsidRPr="00E44BDD" w:rsidRDefault="00E44BDD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3533" w:type="dxa"/>
          </w:tcPr>
          <w:p w:rsidR="00E44BDD" w:rsidRPr="00E44BDD" w:rsidRDefault="00E44BDD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L1+N</w:t>
            </w:r>
          </w:p>
        </w:tc>
        <w:tc>
          <w:tcPr>
            <w:tcW w:w="2159" w:type="dxa"/>
          </w:tcPr>
          <w:p w:rsidR="00E44BDD" w:rsidRPr="00E44BDD" w:rsidRDefault="00E44BDD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E44BDD" w:rsidRPr="00E44BDD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E44BDD" w:rsidRPr="00E44BDD" w:rsidRDefault="00E44BDD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3533" w:type="dxa"/>
          </w:tcPr>
          <w:p w:rsidR="00E44BDD" w:rsidRPr="00E44BDD" w:rsidRDefault="00E44BDD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L1+PE</w:t>
            </w:r>
            <w:r w:rsidR="00755F63">
              <w:rPr>
                <w:rFonts w:ascii="Century Gothic" w:hAnsi="Century Gothic"/>
                <w:sz w:val="20"/>
                <w:szCs w:val="20"/>
                <w:lang w:val="nl-BE"/>
              </w:rPr>
              <w:t>N</w:t>
            </w:r>
          </w:p>
        </w:tc>
        <w:tc>
          <w:tcPr>
            <w:tcW w:w="2159" w:type="dxa"/>
          </w:tcPr>
          <w:p w:rsidR="00E44BDD" w:rsidRPr="00E44BDD" w:rsidRDefault="00E44BDD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</w:tbl>
    <w:p w:rsidR="005C60FA" w:rsidRPr="00E44BDD" w:rsidRDefault="005C60FA" w:rsidP="005C60FA">
      <w:pPr>
        <w:pStyle w:val="Lijstalinea"/>
        <w:rPr>
          <w:rFonts w:ascii="Century Gothic" w:hAnsi="Century Gothic"/>
          <w:sz w:val="20"/>
          <w:szCs w:val="20"/>
          <w:lang w:val="nl-BE"/>
        </w:rPr>
      </w:pPr>
    </w:p>
    <w:p w:rsidR="004D049A" w:rsidRPr="00E44BDD" w:rsidRDefault="00E44BDD" w:rsidP="004D049A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  <w:lang w:val="nl-BE"/>
        </w:rPr>
      </w:pPr>
      <w:r w:rsidRPr="00E44BDD">
        <w:rPr>
          <w:rFonts w:ascii="Century Gothic" w:hAnsi="Century Gothic"/>
          <w:sz w:val="20"/>
          <w:szCs w:val="20"/>
          <w:lang w:val="nl-BE"/>
        </w:rPr>
        <w:t>Wat zouden de werkelijke waarden moeten zijn als je een 3N400V 50Hz systeem zou gebruiken</w:t>
      </w:r>
      <w:r w:rsidR="004D049A" w:rsidRPr="00E44BDD">
        <w:rPr>
          <w:rFonts w:ascii="Century Gothic" w:hAnsi="Century Gothic"/>
          <w:sz w:val="20"/>
          <w:szCs w:val="20"/>
          <w:lang w:val="nl-BE"/>
        </w:rPr>
        <w:t>?</w:t>
      </w:r>
    </w:p>
    <w:p w:rsidR="00E44BDD" w:rsidRPr="00E44BDD" w:rsidRDefault="00E44BDD" w:rsidP="00E44BDD">
      <w:pPr>
        <w:pStyle w:val="Lijstalinea"/>
        <w:ind w:left="360"/>
        <w:rPr>
          <w:rFonts w:ascii="Century Gothic" w:hAnsi="Century Gothic"/>
          <w:sz w:val="20"/>
          <w:szCs w:val="20"/>
          <w:lang w:val="nl-BE"/>
        </w:rPr>
      </w:pP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3533"/>
        <w:gridCol w:w="2159"/>
      </w:tblGrid>
      <w:tr w:rsidR="004D049A" w:rsidRPr="00E44BDD" w:rsidTr="00E663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6" w:type="dxa"/>
            <w:gridSpan w:val="2"/>
          </w:tcPr>
          <w:p w:rsidR="004D049A" w:rsidRPr="00E44BDD" w:rsidRDefault="004D049A" w:rsidP="00E44BDD">
            <w:pPr>
              <w:pStyle w:val="Lijstalinea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 xml:space="preserve">                                                                    </w:t>
            </w:r>
            <w:r w:rsidR="00E44BDD" w:rsidRPr="00E44BDD">
              <w:rPr>
                <w:rFonts w:ascii="Century Gothic" w:hAnsi="Century Gothic"/>
                <w:sz w:val="20"/>
                <w:szCs w:val="20"/>
                <w:lang w:val="nl-BE"/>
              </w:rPr>
              <w:t>Meetpunt</w:t>
            </w:r>
          </w:p>
        </w:tc>
        <w:tc>
          <w:tcPr>
            <w:tcW w:w="2159" w:type="dxa"/>
          </w:tcPr>
          <w:p w:rsidR="004D049A" w:rsidRPr="00E44BDD" w:rsidRDefault="00E44BDD" w:rsidP="00E663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Spanning</w:t>
            </w:r>
            <w:r w:rsidR="004D049A" w:rsidRPr="00E44BDD">
              <w:rPr>
                <w:rFonts w:ascii="Century Gothic" w:hAnsi="Century Gothic"/>
                <w:sz w:val="20"/>
                <w:szCs w:val="20"/>
                <w:lang w:val="nl-BE"/>
              </w:rPr>
              <w:t xml:space="preserve"> (V)</w:t>
            </w:r>
          </w:p>
        </w:tc>
      </w:tr>
      <w:tr w:rsidR="004D049A" w:rsidRPr="00E44BDD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4D049A" w:rsidRPr="00E44BDD" w:rsidRDefault="004D049A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  <w:drawing>
                <wp:anchor distT="36576" distB="36576" distL="36576" distR="36576" simplePos="0" relativeHeight="251665408" behindDoc="0" locked="0" layoutInCell="1" allowOverlap="1" wp14:anchorId="53183E00" wp14:editId="640F6575">
                  <wp:simplePos x="0" y="0"/>
                  <wp:positionH relativeFrom="margin">
                    <wp:posOffset>1223010</wp:posOffset>
                  </wp:positionH>
                  <wp:positionV relativeFrom="paragraph">
                    <wp:posOffset>66675</wp:posOffset>
                  </wp:positionV>
                  <wp:extent cx="846455" cy="1242060"/>
                  <wp:effectExtent l="0" t="0" r="0" b="0"/>
                  <wp:wrapSquare wrapText="bothSides"/>
                  <wp:docPr id="1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4D049A" w:rsidRPr="00E44BDD" w:rsidRDefault="004D049A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4D049A" w:rsidRPr="00E44BDD" w:rsidRDefault="004D049A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4D049A" w:rsidRPr="00E44BDD" w:rsidRDefault="00E44BDD" w:rsidP="00E6635F">
            <w:pPr>
              <w:pStyle w:val="HTML-voorafopgemaakt"/>
              <w:shd w:val="clear" w:color="auto" w:fill="FFFFFF"/>
              <w:rPr>
                <w:rFonts w:ascii="Century Gothic" w:hAnsi="Century Gothic"/>
                <w:lang w:val="nl-BE"/>
              </w:rPr>
            </w:pPr>
            <w:r w:rsidRPr="00E44BDD">
              <w:rPr>
                <w:rFonts w:ascii="Century Gothic" w:hAnsi="Century Gothic"/>
                <w:lang w:val="nl-BE"/>
              </w:rPr>
              <w:t>Op dit bord</w:t>
            </w:r>
            <w:r w:rsidR="004D049A" w:rsidRPr="00E44BDD">
              <w:rPr>
                <w:rFonts w:ascii="Century Gothic" w:hAnsi="Century Gothic"/>
                <w:lang w:val="nl-BE"/>
              </w:rPr>
              <w:t>.</w:t>
            </w:r>
          </w:p>
        </w:tc>
        <w:tc>
          <w:tcPr>
            <w:tcW w:w="3533" w:type="dxa"/>
          </w:tcPr>
          <w:p w:rsidR="004D049A" w:rsidRPr="00E44BDD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U1+W1</w:t>
            </w:r>
          </w:p>
        </w:tc>
        <w:tc>
          <w:tcPr>
            <w:tcW w:w="2159" w:type="dxa"/>
          </w:tcPr>
          <w:p w:rsidR="004D049A" w:rsidRPr="00E44BDD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4D049A" w:rsidRPr="00E44BDD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E44BDD" w:rsidRDefault="004D049A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3533" w:type="dxa"/>
          </w:tcPr>
          <w:p w:rsidR="004D049A" w:rsidRPr="00E44BDD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U1+V1</w:t>
            </w:r>
          </w:p>
        </w:tc>
        <w:tc>
          <w:tcPr>
            <w:tcW w:w="2159" w:type="dxa"/>
          </w:tcPr>
          <w:p w:rsidR="004D049A" w:rsidRPr="00E44BDD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4D049A" w:rsidRPr="00E44BDD" w:rsidTr="00E663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E44BDD" w:rsidRDefault="004D049A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3533" w:type="dxa"/>
          </w:tcPr>
          <w:p w:rsidR="004D049A" w:rsidRPr="00E44BDD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W1+V1</w:t>
            </w:r>
          </w:p>
        </w:tc>
        <w:tc>
          <w:tcPr>
            <w:tcW w:w="2159" w:type="dxa"/>
          </w:tcPr>
          <w:p w:rsidR="004D049A" w:rsidRPr="00E44BDD" w:rsidRDefault="004D049A" w:rsidP="00E663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4D049A" w:rsidRPr="00E44BDD" w:rsidTr="00E6635F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4D049A" w:rsidRPr="00E44BDD" w:rsidRDefault="004D049A" w:rsidP="00E6635F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3533" w:type="dxa"/>
          </w:tcPr>
          <w:p w:rsidR="004D049A" w:rsidRPr="00E44BDD" w:rsidRDefault="004D049A" w:rsidP="00E44B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U1+</w:t>
            </w:r>
            <w:r w:rsidR="00E44BDD" w:rsidRPr="00E44BDD">
              <w:rPr>
                <w:rFonts w:ascii="Century Gothic" w:hAnsi="Century Gothic"/>
                <w:sz w:val="20"/>
                <w:szCs w:val="20"/>
                <w:lang w:val="nl-BE"/>
              </w:rPr>
              <w:t>Sterpunt</w:t>
            </w: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 xml:space="preserve"> (U2, W2, V2)</w:t>
            </w:r>
          </w:p>
        </w:tc>
        <w:tc>
          <w:tcPr>
            <w:tcW w:w="2159" w:type="dxa"/>
          </w:tcPr>
          <w:p w:rsidR="004D049A" w:rsidRPr="00E44BDD" w:rsidRDefault="004D049A" w:rsidP="00E663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</w:tbl>
    <w:p w:rsidR="004D049A" w:rsidRPr="00E44BDD" w:rsidRDefault="004D049A" w:rsidP="00E44BDD">
      <w:pPr>
        <w:pStyle w:val="Lijstalinea"/>
        <w:ind w:firstLine="1304"/>
        <w:rPr>
          <w:rFonts w:ascii="Century Gothic" w:hAnsi="Century Gothic"/>
          <w:sz w:val="20"/>
          <w:szCs w:val="20"/>
          <w:lang w:val="nl-BE"/>
        </w:rPr>
      </w:pPr>
    </w:p>
    <w:p w:rsidR="004D049A" w:rsidRPr="00E44BDD" w:rsidRDefault="00E44BDD" w:rsidP="004D049A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  <w:lang w:val="nl-BE"/>
        </w:rPr>
      </w:pPr>
      <w:r w:rsidRPr="00E44BDD">
        <w:rPr>
          <w:rFonts w:ascii="Century Gothic" w:hAnsi="Century Gothic"/>
          <w:sz w:val="20"/>
          <w:szCs w:val="20"/>
          <w:lang w:val="nl-BE"/>
        </w:rPr>
        <w:t>Voeg onderstaand bord toe aan je opstelling.</w:t>
      </w:r>
      <w:r w:rsidR="00943CE4">
        <w:rPr>
          <w:rFonts w:ascii="Century Gothic" w:hAnsi="Century Gothic"/>
          <w:sz w:val="20"/>
          <w:szCs w:val="20"/>
          <w:lang w:val="nl-BE"/>
        </w:rPr>
        <w:t xml:space="preserve"> Gebruik enkel de 4-polige automaat en geen verliesstroomschakelaar.</w:t>
      </w:r>
    </w:p>
    <w:p w:rsidR="00E44BDD" w:rsidRPr="00E44BDD" w:rsidRDefault="00E44BDD" w:rsidP="00E44BDD">
      <w:pPr>
        <w:pStyle w:val="Lijstalinea"/>
        <w:tabs>
          <w:tab w:val="left" w:pos="5171"/>
        </w:tabs>
        <w:ind w:left="360"/>
        <w:rPr>
          <w:rFonts w:ascii="Century Gothic" w:hAnsi="Century Gothic"/>
          <w:sz w:val="20"/>
          <w:szCs w:val="20"/>
          <w:lang w:val="nl-BE"/>
        </w:rPr>
      </w:pPr>
    </w:p>
    <w:p w:rsidR="004D049A" w:rsidRPr="00E44BDD" w:rsidRDefault="00943CE4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  <w:lang w:val="nl-BE"/>
        </w:rPr>
      </w:pPr>
      <w:r w:rsidRPr="00E44BDD">
        <w:rPr>
          <w:rFonts w:ascii="Century Gothic" w:hAnsi="Century Gothic"/>
          <w:noProof/>
          <w:lang w:val="nl-BE" w:eastAsia="nl-BE"/>
        </w:rPr>
        <w:drawing>
          <wp:anchor distT="0" distB="0" distL="114300" distR="114300" simplePos="0" relativeHeight="251668480" behindDoc="0" locked="0" layoutInCell="1" allowOverlap="1" wp14:anchorId="56530EB3" wp14:editId="4B67CF01">
            <wp:simplePos x="0" y="0"/>
            <wp:positionH relativeFrom="column">
              <wp:posOffset>1719580</wp:posOffset>
            </wp:positionH>
            <wp:positionV relativeFrom="paragraph">
              <wp:posOffset>31750</wp:posOffset>
            </wp:positionV>
            <wp:extent cx="1710055" cy="2447925"/>
            <wp:effectExtent l="19050" t="19050" r="23495" b="2857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2447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0FA" w:rsidRPr="00E44BDD" w:rsidRDefault="005C60FA" w:rsidP="004D049A">
      <w:pPr>
        <w:pStyle w:val="Lijstalinea"/>
        <w:tabs>
          <w:tab w:val="left" w:pos="5171"/>
        </w:tabs>
        <w:rPr>
          <w:rFonts w:ascii="Century Gothic" w:hAnsi="Century Gothic"/>
          <w:sz w:val="20"/>
          <w:szCs w:val="20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5C60FA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  <w:r w:rsidRPr="00E44BDD">
        <w:rPr>
          <w:rFonts w:ascii="Century Gothic" w:hAnsi="Century Gothic"/>
          <w:color w:val="212121"/>
          <w:lang w:val="nl-BE"/>
        </w:rPr>
        <w:t xml:space="preserve">Maak onderstaande verbindingen (gebruik de 4-polige </w:t>
      </w:r>
      <w:r w:rsidR="00755F63">
        <w:rPr>
          <w:rFonts w:ascii="Century Gothic" w:hAnsi="Century Gothic"/>
          <w:color w:val="212121"/>
          <w:lang w:val="nl-BE"/>
        </w:rPr>
        <w:t>a</w:t>
      </w:r>
      <w:r w:rsidRPr="00E44BDD">
        <w:rPr>
          <w:rFonts w:ascii="Century Gothic" w:hAnsi="Century Gothic"/>
          <w:color w:val="212121"/>
          <w:lang w:val="nl-BE"/>
        </w:rPr>
        <w:t>utomaat).</w:t>
      </w:r>
    </w:p>
    <w:p w:rsidR="00E44BDD" w:rsidRPr="00E44BDD" w:rsidRDefault="00E44BDD" w:rsidP="00693088">
      <w:pPr>
        <w:pStyle w:val="HTML-voorafopgemaakt"/>
        <w:shd w:val="clear" w:color="auto" w:fill="FFFFFF"/>
        <w:rPr>
          <w:rFonts w:ascii="Century Gothic" w:hAnsi="Century Gothic"/>
          <w:color w:val="212121"/>
          <w:lang w:val="nl-BE"/>
        </w:rPr>
      </w:pPr>
    </w:p>
    <w:p w:rsidR="005C60FA" w:rsidRPr="00E44BDD" w:rsidRDefault="005C60FA" w:rsidP="00943CE4">
      <w:pPr>
        <w:jc w:val="center"/>
        <w:rPr>
          <w:rFonts w:ascii="Century Gothic" w:hAnsi="Century Gothic"/>
          <w:sz w:val="20"/>
          <w:szCs w:val="20"/>
          <w:lang w:val="nl-BE"/>
        </w:rPr>
      </w:pPr>
      <w:r w:rsidRPr="00E44BDD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004FC595" wp14:editId="768436AA">
            <wp:extent cx="2363910" cy="2257425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8798" cy="230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FA" w:rsidRPr="00E44BDD" w:rsidRDefault="00E44BDD" w:rsidP="00693088">
      <w:pPr>
        <w:rPr>
          <w:rFonts w:ascii="Century Gothic" w:hAnsi="Century Gothic"/>
          <w:sz w:val="20"/>
          <w:szCs w:val="20"/>
          <w:lang w:val="nl-BE"/>
        </w:rPr>
      </w:pPr>
      <w:r w:rsidRPr="00E44BDD">
        <w:rPr>
          <w:rFonts w:ascii="Century Gothic" w:hAnsi="Century Gothic"/>
          <w:sz w:val="20"/>
          <w:szCs w:val="20"/>
          <w:lang w:val="nl-BE"/>
        </w:rPr>
        <w:t>Wat gebeurt er en hoe noem je dit fenomeen.</w:t>
      </w:r>
      <w:r w:rsidR="005C60FA" w:rsidRPr="00E44BDD">
        <w:rPr>
          <w:rFonts w:ascii="Century Gothic" w:hAnsi="Century Gothic"/>
          <w:sz w:val="20"/>
          <w:szCs w:val="20"/>
          <w:lang w:val="nl-BE"/>
        </w:rPr>
        <w:t xml:space="preserve"> </w:t>
      </w:r>
    </w:p>
    <w:p w:rsidR="00A76F24" w:rsidRPr="00E44BDD" w:rsidRDefault="00BB0C56" w:rsidP="00197D27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  <w:lang w:val="nl-BE"/>
        </w:rPr>
      </w:pPr>
      <w:r>
        <w:rPr>
          <w:rFonts w:ascii="Century Gothic" w:hAnsi="Century Gothic"/>
          <w:sz w:val="20"/>
          <w:szCs w:val="20"/>
          <w:lang w:val="nl-BE"/>
        </w:rPr>
        <w:t xml:space="preserve">Maak nu onderstaande verbindingen (gebruik hiervoor </w:t>
      </w:r>
      <w:r w:rsidR="00943CE4">
        <w:rPr>
          <w:rFonts w:ascii="Century Gothic" w:hAnsi="Century Gothic"/>
          <w:sz w:val="20"/>
          <w:szCs w:val="20"/>
          <w:lang w:val="nl-BE"/>
        </w:rPr>
        <w:t xml:space="preserve">enkel </w:t>
      </w:r>
      <w:r>
        <w:rPr>
          <w:rFonts w:ascii="Century Gothic" w:hAnsi="Century Gothic"/>
          <w:sz w:val="20"/>
          <w:szCs w:val="20"/>
          <w:lang w:val="nl-BE"/>
        </w:rPr>
        <w:t>de 2-polige automaat</w:t>
      </w:r>
      <w:r w:rsidR="00943CE4">
        <w:rPr>
          <w:rFonts w:ascii="Century Gothic" w:hAnsi="Century Gothic"/>
          <w:sz w:val="20"/>
          <w:szCs w:val="20"/>
          <w:lang w:val="nl-BE"/>
        </w:rPr>
        <w:t xml:space="preserve"> en geen verliesstroomschakelaar</w:t>
      </w:r>
      <w:r>
        <w:rPr>
          <w:rFonts w:ascii="Century Gothic" w:hAnsi="Century Gothic"/>
          <w:sz w:val="20"/>
          <w:szCs w:val="20"/>
          <w:lang w:val="nl-BE"/>
        </w:rPr>
        <w:t>)</w:t>
      </w:r>
      <w:r w:rsidR="005C60FA" w:rsidRPr="00E44BDD">
        <w:rPr>
          <w:rFonts w:ascii="Century Gothic" w:hAnsi="Century Gothic"/>
          <w:sz w:val="20"/>
          <w:szCs w:val="20"/>
          <w:lang w:val="nl-BE"/>
        </w:rPr>
        <w:t>.</w:t>
      </w:r>
    </w:p>
    <w:p w:rsidR="004D049A" w:rsidRPr="00E44BDD" w:rsidRDefault="005C60FA" w:rsidP="00943CE4">
      <w:pPr>
        <w:pStyle w:val="Lijstalinea"/>
        <w:jc w:val="center"/>
        <w:rPr>
          <w:rFonts w:ascii="Century Gothic" w:hAnsi="Century Gothic"/>
          <w:sz w:val="20"/>
          <w:szCs w:val="20"/>
          <w:lang w:val="nl-BE"/>
        </w:rPr>
      </w:pPr>
      <w:r w:rsidRPr="00E44BDD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002C9EBD" wp14:editId="06B63EF1">
            <wp:extent cx="2285198" cy="2495550"/>
            <wp:effectExtent l="0" t="0" r="127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8591" cy="253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F24" w:rsidRDefault="00BB0C56" w:rsidP="00A76F24">
      <w:pPr>
        <w:rPr>
          <w:rFonts w:ascii="Century Gothic" w:hAnsi="Century Gothic"/>
          <w:sz w:val="20"/>
          <w:szCs w:val="20"/>
          <w:lang w:val="nl-BE"/>
        </w:rPr>
      </w:pPr>
      <w:r>
        <w:rPr>
          <w:rFonts w:ascii="Century Gothic" w:hAnsi="Century Gothic"/>
          <w:sz w:val="20"/>
          <w:szCs w:val="20"/>
          <w:lang w:val="nl-BE"/>
        </w:rPr>
        <w:t xml:space="preserve">Wat gebeurt er als je stelselmatig alle schakelaars opzet (tip: meet de stromen). Hoe noem je dit fenomeen? Opmerking: het kan een tijdje duren eer er iets gebeurt. Verklaar waarom er niet onmiddellijk iets gebeurt. </w:t>
      </w:r>
    </w:p>
    <w:p w:rsidR="00755F63" w:rsidRDefault="00755F63" w:rsidP="00A76F24">
      <w:pPr>
        <w:rPr>
          <w:rFonts w:ascii="Century Gothic" w:hAnsi="Century Gothic"/>
          <w:sz w:val="20"/>
          <w:szCs w:val="20"/>
          <w:lang w:val="nl-BE"/>
        </w:rPr>
      </w:pPr>
      <w:r>
        <w:rPr>
          <w:rFonts w:ascii="Century Gothic" w:hAnsi="Century Gothic"/>
          <w:sz w:val="20"/>
          <w:szCs w:val="20"/>
          <w:lang w:val="nl-BE"/>
        </w:rPr>
        <w:t>Herhaal de procedure maar meet nu de spanning over de lampen.</w:t>
      </w: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3533"/>
        <w:gridCol w:w="2159"/>
      </w:tblGrid>
      <w:tr w:rsidR="00755F63" w:rsidRPr="00E44BDD" w:rsidTr="00DB22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66" w:type="dxa"/>
            <w:gridSpan w:val="2"/>
          </w:tcPr>
          <w:p w:rsidR="00755F63" w:rsidRPr="00E44BDD" w:rsidRDefault="00755F63" w:rsidP="00DB22DC">
            <w:pPr>
              <w:pStyle w:val="Lijstalinea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 xml:space="preserve">                                                                    Meetpunt</w:t>
            </w:r>
          </w:p>
        </w:tc>
        <w:tc>
          <w:tcPr>
            <w:tcW w:w="2159" w:type="dxa"/>
          </w:tcPr>
          <w:p w:rsidR="00755F63" w:rsidRPr="00E44BDD" w:rsidRDefault="00755F63" w:rsidP="00DB22D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>Spanning (V)</w:t>
            </w:r>
          </w:p>
        </w:tc>
      </w:tr>
      <w:tr w:rsidR="00755F63" w:rsidRPr="00E44BDD" w:rsidTr="00DB2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755F63" w:rsidRPr="00E44BDD" w:rsidRDefault="00755F63" w:rsidP="00DB22DC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noProof/>
                <w:lang w:val="nl-BE" w:eastAsia="nl-BE"/>
              </w:rPr>
              <w:drawing>
                <wp:anchor distT="0" distB="0" distL="114300" distR="114300" simplePos="0" relativeHeight="251681792" behindDoc="0" locked="0" layoutInCell="1" allowOverlap="1" wp14:anchorId="11934B47" wp14:editId="5ABBA554">
                  <wp:simplePos x="0" y="0"/>
                  <wp:positionH relativeFrom="column">
                    <wp:posOffset>1232535</wp:posOffset>
                  </wp:positionH>
                  <wp:positionV relativeFrom="paragraph">
                    <wp:posOffset>131445</wp:posOffset>
                  </wp:positionV>
                  <wp:extent cx="831215" cy="1190625"/>
                  <wp:effectExtent l="19050" t="19050" r="26035" b="28575"/>
                  <wp:wrapSquare wrapText="bothSides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1215" cy="11906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55F63" w:rsidRPr="00E44BDD" w:rsidRDefault="00755F63" w:rsidP="00DB22DC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755F63" w:rsidRPr="00E44BDD" w:rsidRDefault="00755F63" w:rsidP="00DB22DC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755F63" w:rsidRPr="00E44BDD" w:rsidRDefault="00755F63" w:rsidP="00DB22DC">
            <w:pPr>
              <w:pStyle w:val="HTML-voorafopgemaakt"/>
              <w:shd w:val="clear" w:color="auto" w:fill="FFFFFF"/>
              <w:rPr>
                <w:rFonts w:ascii="Century Gothic" w:hAnsi="Century Gothic"/>
                <w:lang w:val="nl-BE"/>
              </w:rPr>
            </w:pPr>
            <w:r w:rsidRPr="00E44BDD">
              <w:rPr>
                <w:rFonts w:ascii="Century Gothic" w:hAnsi="Century Gothic"/>
                <w:lang w:val="nl-BE"/>
              </w:rPr>
              <w:t>Op dit bord.</w:t>
            </w:r>
          </w:p>
        </w:tc>
        <w:tc>
          <w:tcPr>
            <w:tcW w:w="3533" w:type="dxa"/>
          </w:tcPr>
          <w:p w:rsidR="00755F63" w:rsidRPr="00E44BDD" w:rsidRDefault="00755F63" w:rsidP="00755F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L1 – N (0 schakelaars dicht)</w:t>
            </w:r>
          </w:p>
        </w:tc>
        <w:tc>
          <w:tcPr>
            <w:tcW w:w="2159" w:type="dxa"/>
          </w:tcPr>
          <w:p w:rsidR="00755F63" w:rsidRPr="00E44BDD" w:rsidRDefault="00755F63" w:rsidP="00DB22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755F63" w:rsidRPr="00E44BDD" w:rsidTr="00DB22DC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755F63" w:rsidRPr="00E44BDD" w:rsidRDefault="00755F63" w:rsidP="00755F6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3533" w:type="dxa"/>
          </w:tcPr>
          <w:p w:rsidR="00755F63" w:rsidRPr="00E44BDD" w:rsidRDefault="00755F63" w:rsidP="00755F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L1 – N (1 schakelaar dicht)</w:t>
            </w:r>
          </w:p>
        </w:tc>
        <w:tc>
          <w:tcPr>
            <w:tcW w:w="2159" w:type="dxa"/>
          </w:tcPr>
          <w:p w:rsidR="00755F63" w:rsidRPr="00E44BDD" w:rsidRDefault="00755F63" w:rsidP="00755F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755F63" w:rsidRPr="00E44BDD" w:rsidTr="00DB22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755F63" w:rsidRPr="00E44BDD" w:rsidRDefault="00755F63" w:rsidP="00755F6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3533" w:type="dxa"/>
          </w:tcPr>
          <w:p w:rsidR="00755F63" w:rsidRPr="00E44BDD" w:rsidRDefault="00755F63" w:rsidP="00755F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L1- N (2 schakelaars dicht)</w:t>
            </w:r>
          </w:p>
        </w:tc>
        <w:tc>
          <w:tcPr>
            <w:tcW w:w="2159" w:type="dxa"/>
          </w:tcPr>
          <w:p w:rsidR="00755F63" w:rsidRPr="00E44BDD" w:rsidRDefault="00755F63" w:rsidP="00755F6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755F63" w:rsidRPr="00E44BDD" w:rsidTr="00DB22DC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755F63" w:rsidRPr="00E44BDD" w:rsidRDefault="00755F63" w:rsidP="00755F6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3533" w:type="dxa"/>
          </w:tcPr>
          <w:p w:rsidR="00755F63" w:rsidRPr="00E44BDD" w:rsidRDefault="00755F63" w:rsidP="00755F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L1 – N (3 schakelaars dicht)</w:t>
            </w:r>
          </w:p>
        </w:tc>
        <w:tc>
          <w:tcPr>
            <w:tcW w:w="2159" w:type="dxa"/>
          </w:tcPr>
          <w:p w:rsidR="00755F63" w:rsidRPr="00E44BDD" w:rsidRDefault="00755F63" w:rsidP="00755F6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</w:tbl>
    <w:p w:rsidR="00755F63" w:rsidRDefault="00755F63" w:rsidP="00755F63">
      <w:pPr>
        <w:rPr>
          <w:rFonts w:ascii="Century Gothic" w:hAnsi="Century Gothic"/>
          <w:sz w:val="20"/>
          <w:szCs w:val="20"/>
          <w:lang w:val="nl-BE"/>
        </w:rPr>
      </w:pPr>
    </w:p>
    <w:p w:rsidR="00755F63" w:rsidRPr="00755F63" w:rsidRDefault="00755F63" w:rsidP="00755F63">
      <w:pPr>
        <w:rPr>
          <w:rFonts w:ascii="Century Gothic" w:hAnsi="Century Gothic"/>
          <w:sz w:val="20"/>
          <w:szCs w:val="20"/>
          <w:lang w:val="nl-BE"/>
        </w:rPr>
      </w:pPr>
      <w:r>
        <w:rPr>
          <w:rFonts w:ascii="Century Gothic" w:hAnsi="Century Gothic"/>
          <w:sz w:val="20"/>
          <w:szCs w:val="20"/>
          <w:lang w:val="nl-BE"/>
        </w:rPr>
        <w:lastRenderedPageBreak/>
        <w:t>Wat gebeurt er en hoe komt dit?</w:t>
      </w:r>
    </w:p>
    <w:p w:rsidR="004D049A" w:rsidRDefault="00BB0C56" w:rsidP="00ED59B6">
      <w:pPr>
        <w:pStyle w:val="Lijstalinea"/>
        <w:numPr>
          <w:ilvl w:val="0"/>
          <w:numId w:val="1"/>
        </w:numPr>
        <w:tabs>
          <w:tab w:val="left" w:pos="5171"/>
        </w:tabs>
        <w:rPr>
          <w:rFonts w:ascii="Century Gothic" w:hAnsi="Century Gothic"/>
          <w:sz w:val="20"/>
          <w:szCs w:val="20"/>
          <w:lang w:val="nl-BE"/>
        </w:rPr>
      </w:pPr>
      <w:r w:rsidRPr="00BB0C56">
        <w:rPr>
          <w:rFonts w:ascii="Century Gothic" w:hAnsi="Century Gothic"/>
          <w:sz w:val="20"/>
          <w:szCs w:val="20"/>
          <w:lang w:val="nl-BE"/>
        </w:rPr>
        <w:t>Sluit nu onderstaand bord aan op dezelfde automaat als het vorige bord (laat het vorige bord staan en sluit één schakelaar).</w:t>
      </w:r>
    </w:p>
    <w:p w:rsidR="00BB0C56" w:rsidRDefault="00BB0C56" w:rsidP="00BB0C56">
      <w:pPr>
        <w:pStyle w:val="Lijstalinea"/>
        <w:tabs>
          <w:tab w:val="left" w:pos="5171"/>
        </w:tabs>
        <w:ind w:left="360"/>
        <w:rPr>
          <w:rFonts w:ascii="Century Gothic" w:hAnsi="Century Gothic"/>
          <w:sz w:val="20"/>
          <w:szCs w:val="20"/>
          <w:lang w:val="nl-BE"/>
        </w:rPr>
      </w:pPr>
    </w:p>
    <w:p w:rsidR="004D049A" w:rsidRPr="00E44BDD" w:rsidRDefault="004D049A" w:rsidP="00943CE4">
      <w:pPr>
        <w:pStyle w:val="Lijstalinea"/>
        <w:tabs>
          <w:tab w:val="left" w:pos="5171"/>
        </w:tabs>
        <w:jc w:val="center"/>
        <w:rPr>
          <w:rFonts w:ascii="Century Gothic" w:hAnsi="Century Gothic"/>
          <w:sz w:val="20"/>
          <w:szCs w:val="20"/>
          <w:lang w:val="nl-BE"/>
        </w:rPr>
      </w:pPr>
      <w:r w:rsidRPr="00E44BDD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7FFD1E14" wp14:editId="2C77DE77">
            <wp:extent cx="1314450" cy="1910181"/>
            <wp:effectExtent l="19050" t="19050" r="19050" b="1397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40568" cy="19481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049A" w:rsidRPr="00E44BDD" w:rsidRDefault="004D049A" w:rsidP="004D049A">
      <w:pPr>
        <w:pStyle w:val="Lijstalinea"/>
        <w:rPr>
          <w:rFonts w:ascii="Century Gothic" w:hAnsi="Century Gothic"/>
          <w:sz w:val="20"/>
          <w:szCs w:val="20"/>
          <w:lang w:val="nl-BE"/>
        </w:rPr>
      </w:pPr>
    </w:p>
    <w:p w:rsidR="00693088" w:rsidRPr="00E44BDD" w:rsidRDefault="00BB0C56" w:rsidP="00693088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  <w:lang w:val="nl-BE"/>
        </w:rPr>
      </w:pPr>
      <w:r>
        <w:rPr>
          <w:rFonts w:ascii="Century Gothic" w:hAnsi="Century Gothic"/>
          <w:sz w:val="20"/>
          <w:szCs w:val="20"/>
          <w:lang w:val="nl-BE"/>
        </w:rPr>
        <w:t>Maak nu onderstaande verbindingen</w:t>
      </w:r>
      <w:r w:rsidR="00693088" w:rsidRPr="00E44BDD">
        <w:rPr>
          <w:rFonts w:ascii="Century Gothic" w:hAnsi="Century Gothic"/>
          <w:sz w:val="20"/>
          <w:szCs w:val="20"/>
          <w:lang w:val="nl-BE"/>
        </w:rPr>
        <w:t>.</w:t>
      </w:r>
    </w:p>
    <w:p w:rsidR="00693088" w:rsidRPr="00E44BDD" w:rsidRDefault="00693088" w:rsidP="00693088">
      <w:pPr>
        <w:rPr>
          <w:rFonts w:ascii="Century Gothic" w:hAnsi="Century Gothic"/>
          <w:sz w:val="20"/>
          <w:szCs w:val="20"/>
          <w:lang w:val="nl-BE"/>
        </w:rPr>
      </w:pPr>
    </w:p>
    <w:p w:rsidR="00693088" w:rsidRPr="00E44BDD" w:rsidRDefault="00693088" w:rsidP="00943CE4">
      <w:pPr>
        <w:jc w:val="center"/>
        <w:rPr>
          <w:rFonts w:ascii="Century Gothic" w:hAnsi="Century Gothic"/>
          <w:sz w:val="20"/>
          <w:szCs w:val="20"/>
          <w:lang w:val="nl-BE"/>
        </w:rPr>
      </w:pPr>
      <w:r w:rsidRPr="00E44BDD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1C352E1F" wp14:editId="3F3725F7">
            <wp:extent cx="1247775" cy="2419927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53972" cy="243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88" w:rsidRPr="00E44BDD" w:rsidRDefault="00BB0C56" w:rsidP="00693088">
      <w:pPr>
        <w:rPr>
          <w:rFonts w:ascii="Century Gothic" w:hAnsi="Century Gothic"/>
          <w:sz w:val="20"/>
          <w:szCs w:val="20"/>
          <w:lang w:val="nl-BE"/>
        </w:rPr>
      </w:pPr>
      <w:r>
        <w:rPr>
          <w:rFonts w:ascii="Century Gothic" w:hAnsi="Century Gothic"/>
          <w:sz w:val="20"/>
          <w:szCs w:val="20"/>
          <w:lang w:val="nl-BE"/>
        </w:rPr>
        <w:t>Zet eerst de bovenste schakelaar aan en vervolgende de onderste</w:t>
      </w:r>
      <w:r w:rsidR="00693088" w:rsidRPr="00E44BDD">
        <w:rPr>
          <w:rFonts w:ascii="Century Gothic" w:hAnsi="Century Gothic"/>
          <w:sz w:val="20"/>
          <w:szCs w:val="20"/>
          <w:lang w:val="nl-BE"/>
        </w:rPr>
        <w:t xml:space="preserve">? </w:t>
      </w:r>
      <w:r>
        <w:rPr>
          <w:rFonts w:ascii="Century Gothic" w:hAnsi="Century Gothic"/>
          <w:sz w:val="20"/>
          <w:szCs w:val="20"/>
          <w:lang w:val="nl-BE"/>
        </w:rPr>
        <w:t>Wat gebeurt er</w:t>
      </w:r>
      <w:r w:rsidR="008F1287">
        <w:rPr>
          <w:rFonts w:ascii="Century Gothic" w:hAnsi="Century Gothic"/>
          <w:sz w:val="20"/>
          <w:szCs w:val="20"/>
          <w:lang w:val="nl-BE"/>
        </w:rPr>
        <w:t xml:space="preserve"> en waarom</w:t>
      </w:r>
      <w:r>
        <w:rPr>
          <w:rFonts w:ascii="Century Gothic" w:hAnsi="Century Gothic"/>
          <w:sz w:val="20"/>
          <w:szCs w:val="20"/>
          <w:lang w:val="nl-BE"/>
        </w:rPr>
        <w:t>?</w:t>
      </w:r>
    </w:p>
    <w:p w:rsidR="00693088" w:rsidRDefault="00EA71F0" w:rsidP="00693088">
      <w:pPr>
        <w:pStyle w:val="Lijstalinea"/>
        <w:numPr>
          <w:ilvl w:val="0"/>
          <w:numId w:val="1"/>
        </w:numPr>
        <w:rPr>
          <w:rFonts w:ascii="Century Gothic" w:hAnsi="Century Gothic"/>
          <w:sz w:val="20"/>
          <w:szCs w:val="20"/>
          <w:lang w:val="nl-BE"/>
        </w:rPr>
      </w:pPr>
      <w:r>
        <w:rPr>
          <w:rFonts w:ascii="Century Gothic" w:hAnsi="Century Gothic"/>
          <w:sz w:val="20"/>
          <w:szCs w:val="20"/>
          <w:lang w:val="nl-BE"/>
        </w:rPr>
        <w:t>Leg onderstaande verbindingen.</w:t>
      </w:r>
    </w:p>
    <w:p w:rsidR="00EA71F0" w:rsidRDefault="00EA71F0" w:rsidP="00EA71F0">
      <w:pPr>
        <w:pStyle w:val="Lijstalinea"/>
        <w:ind w:left="360"/>
        <w:rPr>
          <w:rFonts w:ascii="Century Gothic" w:hAnsi="Century Gothic"/>
          <w:sz w:val="20"/>
          <w:szCs w:val="20"/>
          <w:lang w:val="nl-BE"/>
        </w:rPr>
      </w:pPr>
    </w:p>
    <w:p w:rsidR="00693088" w:rsidRPr="00EA71F0" w:rsidRDefault="00693088" w:rsidP="00943CE4">
      <w:pPr>
        <w:jc w:val="center"/>
        <w:rPr>
          <w:rFonts w:ascii="Century Gothic" w:hAnsi="Century Gothic"/>
          <w:sz w:val="20"/>
          <w:szCs w:val="20"/>
          <w:lang w:val="en-GB"/>
        </w:rPr>
      </w:pPr>
      <w:r w:rsidRPr="00E44BDD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15F44C27" wp14:editId="581A2E63">
            <wp:extent cx="1407921" cy="1914525"/>
            <wp:effectExtent l="0" t="0" r="1905" b="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41261" cy="1959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88" w:rsidRPr="00EA71F0" w:rsidRDefault="00693088" w:rsidP="00693088">
      <w:pPr>
        <w:rPr>
          <w:rFonts w:ascii="Century Gothic" w:hAnsi="Century Gothic"/>
          <w:sz w:val="20"/>
          <w:szCs w:val="20"/>
          <w:lang w:val="en-GB"/>
        </w:rPr>
      </w:pPr>
    </w:p>
    <w:p w:rsidR="00693088" w:rsidRPr="00EA71F0" w:rsidRDefault="00EA71F0" w:rsidP="00693088">
      <w:pPr>
        <w:tabs>
          <w:tab w:val="left" w:pos="2310"/>
        </w:tabs>
        <w:rPr>
          <w:rFonts w:ascii="Century Gothic" w:hAnsi="Century Gothic"/>
          <w:sz w:val="20"/>
          <w:szCs w:val="20"/>
          <w:lang w:val="nl-BE"/>
        </w:rPr>
      </w:pPr>
      <w:r w:rsidRPr="00EA71F0">
        <w:rPr>
          <w:rFonts w:ascii="Century Gothic" w:hAnsi="Century Gothic"/>
          <w:sz w:val="20"/>
          <w:szCs w:val="20"/>
          <w:lang w:val="nl-BE"/>
        </w:rPr>
        <w:t>Meet de stroom in de verschillende posities van de schakelaar en noteer de w</w:t>
      </w:r>
      <w:r>
        <w:rPr>
          <w:rFonts w:ascii="Century Gothic" w:hAnsi="Century Gothic"/>
          <w:sz w:val="20"/>
          <w:szCs w:val="20"/>
          <w:lang w:val="nl-BE"/>
        </w:rPr>
        <w:t>a</w:t>
      </w:r>
      <w:r w:rsidRPr="00EA71F0">
        <w:rPr>
          <w:rFonts w:ascii="Century Gothic" w:hAnsi="Century Gothic"/>
          <w:sz w:val="20"/>
          <w:szCs w:val="20"/>
          <w:lang w:val="nl-BE"/>
        </w:rPr>
        <w:t>arden.</w:t>
      </w: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2558"/>
        <w:gridCol w:w="3134"/>
      </w:tblGrid>
      <w:tr w:rsidR="00EA71F0" w:rsidRPr="00E44BDD" w:rsidTr="00EA71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gridSpan w:val="2"/>
          </w:tcPr>
          <w:p w:rsidR="00EA71F0" w:rsidRPr="00E44BDD" w:rsidRDefault="00EA71F0" w:rsidP="007963F3">
            <w:pPr>
              <w:pStyle w:val="Lijstalinea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 xml:space="preserve">                                                                    Meetpunt</w:t>
            </w:r>
          </w:p>
        </w:tc>
        <w:tc>
          <w:tcPr>
            <w:tcW w:w="3134" w:type="dxa"/>
          </w:tcPr>
          <w:p w:rsidR="00EA71F0" w:rsidRPr="00E44BDD" w:rsidRDefault="00EA71F0" w:rsidP="007963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Stroom (mA)</w:t>
            </w:r>
          </w:p>
        </w:tc>
      </w:tr>
      <w:tr w:rsidR="00EA71F0" w:rsidRPr="00E44BDD" w:rsidTr="00EA71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74295</wp:posOffset>
                  </wp:positionV>
                  <wp:extent cx="971550" cy="1410970"/>
                  <wp:effectExtent l="19050" t="19050" r="19050" b="17780"/>
                  <wp:wrapSquare wrapText="bothSides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10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EA71F0" w:rsidRDefault="00EA71F0" w:rsidP="007963F3">
            <w:pPr>
              <w:pStyle w:val="HTML-voorafopgemaakt"/>
              <w:shd w:val="clear" w:color="auto" w:fill="FFFFFF"/>
              <w:rPr>
                <w:rFonts w:ascii="Century Gothic" w:hAnsi="Century Gothic"/>
                <w:lang w:val="nl-BE"/>
              </w:rPr>
            </w:pPr>
            <w:r w:rsidRPr="00E44BDD">
              <w:rPr>
                <w:rFonts w:ascii="Century Gothic" w:hAnsi="Century Gothic"/>
                <w:lang w:val="nl-BE"/>
              </w:rPr>
              <w:t>Op dit bord.</w:t>
            </w:r>
          </w:p>
          <w:p w:rsidR="00EA71F0" w:rsidRPr="00E44BDD" w:rsidRDefault="00EA71F0" w:rsidP="007963F3">
            <w:pPr>
              <w:pStyle w:val="HTML-voorafopgemaakt"/>
              <w:shd w:val="clear" w:color="auto" w:fill="FFFFFF"/>
              <w:rPr>
                <w:rFonts w:ascii="Century Gothic" w:hAnsi="Century Gothic"/>
                <w:lang w:val="nl-BE"/>
              </w:rPr>
            </w:pPr>
            <w:r>
              <w:rPr>
                <w:rFonts w:ascii="Century Gothic" w:hAnsi="Century Gothic"/>
                <w:lang w:val="nl-BE"/>
              </w:rPr>
              <w:t>Zonder differentieel-schakelaar</w:t>
            </w:r>
          </w:p>
        </w:tc>
        <w:tc>
          <w:tcPr>
            <w:tcW w:w="2558" w:type="dxa"/>
          </w:tcPr>
          <w:p w:rsidR="00EA71F0" w:rsidRPr="00E44BDD" w:rsidRDefault="00EA71F0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Stand 1</w:t>
            </w:r>
          </w:p>
        </w:tc>
        <w:tc>
          <w:tcPr>
            <w:tcW w:w="3134" w:type="dxa"/>
          </w:tcPr>
          <w:p w:rsidR="00EA71F0" w:rsidRPr="00E44BDD" w:rsidRDefault="00EA71F0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EA71F0" w:rsidRPr="00E44BDD" w:rsidTr="00EA71F0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2558" w:type="dxa"/>
          </w:tcPr>
          <w:p w:rsidR="00EA71F0" w:rsidRPr="00E44BDD" w:rsidRDefault="00EA71F0" w:rsidP="00EA71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Stand 2</w:t>
            </w:r>
          </w:p>
        </w:tc>
        <w:tc>
          <w:tcPr>
            <w:tcW w:w="3134" w:type="dxa"/>
          </w:tcPr>
          <w:p w:rsidR="00EA71F0" w:rsidRPr="00E44BDD" w:rsidRDefault="00EA71F0" w:rsidP="007963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EA71F0" w:rsidRPr="00E44BDD" w:rsidTr="00EA71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2558" w:type="dxa"/>
          </w:tcPr>
          <w:p w:rsidR="00EA71F0" w:rsidRPr="00E44BDD" w:rsidRDefault="00EA71F0" w:rsidP="00EA71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Stand 3</w:t>
            </w:r>
          </w:p>
        </w:tc>
        <w:tc>
          <w:tcPr>
            <w:tcW w:w="3134" w:type="dxa"/>
          </w:tcPr>
          <w:p w:rsidR="00EA71F0" w:rsidRPr="00E44BDD" w:rsidRDefault="00EA71F0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EA71F0" w:rsidRPr="00E44BDD" w:rsidTr="00EA71F0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2558" w:type="dxa"/>
          </w:tcPr>
          <w:p w:rsidR="00EA71F0" w:rsidRPr="00E44BDD" w:rsidRDefault="00EA71F0" w:rsidP="00EA71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Stand 4</w:t>
            </w:r>
          </w:p>
        </w:tc>
        <w:tc>
          <w:tcPr>
            <w:tcW w:w="3134" w:type="dxa"/>
          </w:tcPr>
          <w:p w:rsidR="00EA71F0" w:rsidRPr="00E44BDD" w:rsidRDefault="00EA71F0" w:rsidP="007963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</w:tbl>
    <w:p w:rsidR="00693088" w:rsidRDefault="00693088" w:rsidP="00693088">
      <w:pPr>
        <w:rPr>
          <w:rFonts w:ascii="Century Gothic" w:hAnsi="Century Gothic"/>
          <w:sz w:val="20"/>
          <w:szCs w:val="20"/>
          <w:lang w:val="en-GB"/>
        </w:rPr>
      </w:pPr>
    </w:p>
    <w:p w:rsidR="00EA71F0" w:rsidRPr="00A56EA1" w:rsidRDefault="00EA71F0" w:rsidP="00693088">
      <w:pPr>
        <w:rPr>
          <w:rFonts w:ascii="Century Gothic" w:hAnsi="Century Gothic"/>
          <w:sz w:val="20"/>
          <w:szCs w:val="20"/>
          <w:lang w:val="nl-BE"/>
        </w:rPr>
      </w:pPr>
      <w:r w:rsidRPr="00A56EA1">
        <w:rPr>
          <w:rFonts w:ascii="Century Gothic" w:hAnsi="Century Gothic"/>
          <w:sz w:val="20"/>
          <w:szCs w:val="20"/>
          <w:lang w:val="nl-BE"/>
        </w:rPr>
        <w:t>Wat gebeurt er?</w:t>
      </w:r>
      <w:r w:rsidR="00A56EA1" w:rsidRPr="00A56EA1">
        <w:rPr>
          <w:rFonts w:ascii="Century Gothic" w:hAnsi="Century Gothic"/>
          <w:sz w:val="20"/>
          <w:szCs w:val="20"/>
          <w:lang w:val="nl-BE"/>
        </w:rPr>
        <w:t xml:space="preserve"> Hoe noem je deze st</w:t>
      </w:r>
      <w:r w:rsidR="00A56EA1">
        <w:rPr>
          <w:rFonts w:ascii="Century Gothic" w:hAnsi="Century Gothic"/>
          <w:sz w:val="20"/>
          <w:szCs w:val="20"/>
          <w:lang w:val="nl-BE"/>
        </w:rPr>
        <w:t>room?</w:t>
      </w: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2558"/>
        <w:gridCol w:w="3134"/>
      </w:tblGrid>
      <w:tr w:rsidR="00EA71F0" w:rsidRPr="00E44BDD" w:rsidTr="007963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gridSpan w:val="2"/>
          </w:tcPr>
          <w:p w:rsidR="00EA71F0" w:rsidRPr="00E44BDD" w:rsidRDefault="00EA71F0" w:rsidP="007963F3">
            <w:pPr>
              <w:pStyle w:val="Lijstalinea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 xml:space="preserve">                                                                    Meetpunt</w:t>
            </w:r>
          </w:p>
        </w:tc>
        <w:tc>
          <w:tcPr>
            <w:tcW w:w="3134" w:type="dxa"/>
          </w:tcPr>
          <w:p w:rsidR="00EA71F0" w:rsidRPr="00E44BDD" w:rsidRDefault="00EA71F0" w:rsidP="007963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Stroom (mA)</w:t>
            </w:r>
          </w:p>
        </w:tc>
      </w:tr>
      <w:tr w:rsidR="00EA71F0" w:rsidRPr="00E44BDD" w:rsidTr="00796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  <w:drawing>
                <wp:anchor distT="0" distB="0" distL="114300" distR="114300" simplePos="0" relativeHeight="251671552" behindDoc="0" locked="0" layoutInCell="1" allowOverlap="1" wp14:anchorId="72117E52" wp14:editId="242810D1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74295</wp:posOffset>
                  </wp:positionV>
                  <wp:extent cx="971550" cy="1410970"/>
                  <wp:effectExtent l="19050" t="19050" r="19050" b="17780"/>
                  <wp:wrapSquare wrapText="bothSides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10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EA71F0" w:rsidRDefault="00EA71F0" w:rsidP="007963F3">
            <w:pPr>
              <w:pStyle w:val="HTML-voorafopgemaakt"/>
              <w:shd w:val="clear" w:color="auto" w:fill="FFFFFF"/>
              <w:rPr>
                <w:rFonts w:ascii="Century Gothic" w:hAnsi="Century Gothic"/>
                <w:lang w:val="nl-BE"/>
              </w:rPr>
            </w:pPr>
            <w:r w:rsidRPr="00E44BDD">
              <w:rPr>
                <w:rFonts w:ascii="Century Gothic" w:hAnsi="Century Gothic"/>
                <w:lang w:val="nl-BE"/>
              </w:rPr>
              <w:t>Op dit bord.</w:t>
            </w:r>
          </w:p>
          <w:p w:rsidR="00EA71F0" w:rsidRPr="00E44BDD" w:rsidRDefault="00EA71F0" w:rsidP="00EA71F0">
            <w:pPr>
              <w:pStyle w:val="HTML-voorafopgemaakt"/>
              <w:shd w:val="clear" w:color="auto" w:fill="FFFFFF"/>
              <w:rPr>
                <w:rFonts w:ascii="Century Gothic" w:hAnsi="Century Gothic"/>
                <w:lang w:val="nl-BE"/>
              </w:rPr>
            </w:pPr>
            <w:r>
              <w:rPr>
                <w:rFonts w:ascii="Century Gothic" w:hAnsi="Century Gothic"/>
                <w:lang w:val="nl-BE"/>
              </w:rPr>
              <w:t>Met differentieel-schakelaar 300mA.</w:t>
            </w:r>
          </w:p>
        </w:tc>
        <w:tc>
          <w:tcPr>
            <w:tcW w:w="2558" w:type="dxa"/>
          </w:tcPr>
          <w:p w:rsidR="00EA71F0" w:rsidRPr="00E44BDD" w:rsidRDefault="00EA71F0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Stand 1</w:t>
            </w:r>
          </w:p>
        </w:tc>
        <w:tc>
          <w:tcPr>
            <w:tcW w:w="3134" w:type="dxa"/>
          </w:tcPr>
          <w:p w:rsidR="00EA71F0" w:rsidRPr="00E44BDD" w:rsidRDefault="00EA71F0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EA71F0" w:rsidRPr="00E44BDD" w:rsidTr="007963F3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2558" w:type="dxa"/>
          </w:tcPr>
          <w:p w:rsidR="00EA71F0" w:rsidRPr="00E44BDD" w:rsidRDefault="00EA71F0" w:rsidP="007963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Stand 2</w:t>
            </w:r>
          </w:p>
        </w:tc>
        <w:tc>
          <w:tcPr>
            <w:tcW w:w="3134" w:type="dxa"/>
          </w:tcPr>
          <w:p w:rsidR="00EA71F0" w:rsidRPr="00E44BDD" w:rsidRDefault="00EA71F0" w:rsidP="007963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EA71F0" w:rsidRPr="00E44BDD" w:rsidTr="00796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2558" w:type="dxa"/>
          </w:tcPr>
          <w:p w:rsidR="00EA71F0" w:rsidRPr="00E44BDD" w:rsidRDefault="00EA71F0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Stand 3</w:t>
            </w:r>
          </w:p>
        </w:tc>
        <w:tc>
          <w:tcPr>
            <w:tcW w:w="3134" w:type="dxa"/>
          </w:tcPr>
          <w:p w:rsidR="00EA71F0" w:rsidRPr="00E44BDD" w:rsidRDefault="00EA71F0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EA71F0" w:rsidRPr="00E44BDD" w:rsidTr="007963F3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2558" w:type="dxa"/>
          </w:tcPr>
          <w:p w:rsidR="00EA71F0" w:rsidRPr="00E44BDD" w:rsidRDefault="00EA71F0" w:rsidP="007963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Stand 4</w:t>
            </w:r>
          </w:p>
        </w:tc>
        <w:tc>
          <w:tcPr>
            <w:tcW w:w="3134" w:type="dxa"/>
          </w:tcPr>
          <w:p w:rsidR="00EA71F0" w:rsidRPr="00E44BDD" w:rsidRDefault="00EA71F0" w:rsidP="007963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</w:tbl>
    <w:p w:rsidR="00EA71F0" w:rsidRDefault="00EA71F0" w:rsidP="00EA71F0">
      <w:pPr>
        <w:rPr>
          <w:rFonts w:ascii="Century Gothic" w:hAnsi="Century Gothic"/>
          <w:sz w:val="20"/>
          <w:szCs w:val="20"/>
          <w:lang w:val="en-GB"/>
        </w:rPr>
      </w:pPr>
    </w:p>
    <w:p w:rsidR="00A56EA1" w:rsidRPr="00A56EA1" w:rsidRDefault="00A56EA1" w:rsidP="00A56EA1">
      <w:pPr>
        <w:rPr>
          <w:rFonts w:ascii="Century Gothic" w:hAnsi="Century Gothic"/>
          <w:sz w:val="20"/>
          <w:szCs w:val="20"/>
          <w:lang w:val="nl-BE"/>
        </w:rPr>
      </w:pPr>
      <w:r w:rsidRPr="00A56EA1">
        <w:rPr>
          <w:rFonts w:ascii="Century Gothic" w:hAnsi="Century Gothic"/>
          <w:sz w:val="20"/>
          <w:szCs w:val="20"/>
          <w:lang w:val="nl-BE"/>
        </w:rPr>
        <w:t>Wat gebeurt er? Hoe noem je deze st</w:t>
      </w:r>
      <w:r>
        <w:rPr>
          <w:rFonts w:ascii="Century Gothic" w:hAnsi="Century Gothic"/>
          <w:sz w:val="20"/>
          <w:szCs w:val="20"/>
          <w:lang w:val="nl-BE"/>
        </w:rPr>
        <w:t>room?</w:t>
      </w: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2558"/>
        <w:gridCol w:w="3134"/>
      </w:tblGrid>
      <w:tr w:rsidR="00EA71F0" w:rsidRPr="00E44BDD" w:rsidTr="007963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gridSpan w:val="2"/>
          </w:tcPr>
          <w:p w:rsidR="00EA71F0" w:rsidRPr="00E44BDD" w:rsidRDefault="00EA71F0" w:rsidP="007963F3">
            <w:pPr>
              <w:pStyle w:val="Lijstalinea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 xml:space="preserve">                                                                    Meetpunt</w:t>
            </w:r>
          </w:p>
        </w:tc>
        <w:tc>
          <w:tcPr>
            <w:tcW w:w="3134" w:type="dxa"/>
          </w:tcPr>
          <w:p w:rsidR="00EA71F0" w:rsidRPr="00E44BDD" w:rsidRDefault="00EA71F0" w:rsidP="007963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Stroom (mA)</w:t>
            </w:r>
          </w:p>
        </w:tc>
      </w:tr>
      <w:tr w:rsidR="00EA71F0" w:rsidRPr="00E44BDD" w:rsidTr="00796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  <w:drawing>
                <wp:anchor distT="0" distB="0" distL="114300" distR="114300" simplePos="0" relativeHeight="251673600" behindDoc="0" locked="0" layoutInCell="1" allowOverlap="1" wp14:anchorId="72117E52" wp14:editId="242810D1">
                  <wp:simplePos x="0" y="0"/>
                  <wp:positionH relativeFrom="column">
                    <wp:posOffset>1095375</wp:posOffset>
                  </wp:positionH>
                  <wp:positionV relativeFrom="paragraph">
                    <wp:posOffset>74295</wp:posOffset>
                  </wp:positionV>
                  <wp:extent cx="971550" cy="1410970"/>
                  <wp:effectExtent l="19050" t="19050" r="19050" b="17780"/>
                  <wp:wrapSquare wrapText="bothSides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4109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EA71F0" w:rsidRDefault="00EA71F0" w:rsidP="007963F3">
            <w:pPr>
              <w:pStyle w:val="HTML-voorafopgemaakt"/>
              <w:shd w:val="clear" w:color="auto" w:fill="FFFFFF"/>
              <w:rPr>
                <w:rFonts w:ascii="Century Gothic" w:hAnsi="Century Gothic"/>
                <w:lang w:val="nl-BE"/>
              </w:rPr>
            </w:pPr>
            <w:r w:rsidRPr="00E44BDD">
              <w:rPr>
                <w:rFonts w:ascii="Century Gothic" w:hAnsi="Century Gothic"/>
                <w:lang w:val="nl-BE"/>
              </w:rPr>
              <w:t>Op dit bord.</w:t>
            </w:r>
          </w:p>
          <w:p w:rsidR="00EA71F0" w:rsidRPr="00E44BDD" w:rsidRDefault="00EA71F0" w:rsidP="00EA71F0">
            <w:pPr>
              <w:pStyle w:val="HTML-voorafopgemaakt"/>
              <w:shd w:val="clear" w:color="auto" w:fill="FFFFFF"/>
              <w:rPr>
                <w:rFonts w:ascii="Century Gothic" w:hAnsi="Century Gothic"/>
                <w:lang w:val="nl-BE"/>
              </w:rPr>
            </w:pPr>
            <w:r>
              <w:rPr>
                <w:rFonts w:ascii="Century Gothic" w:hAnsi="Century Gothic"/>
                <w:lang w:val="nl-BE"/>
              </w:rPr>
              <w:t>Met differentieel-schakelaar 30mA</w:t>
            </w:r>
          </w:p>
        </w:tc>
        <w:tc>
          <w:tcPr>
            <w:tcW w:w="2558" w:type="dxa"/>
          </w:tcPr>
          <w:p w:rsidR="00EA71F0" w:rsidRPr="00E44BDD" w:rsidRDefault="00EA71F0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Stand 1</w:t>
            </w:r>
          </w:p>
        </w:tc>
        <w:tc>
          <w:tcPr>
            <w:tcW w:w="3134" w:type="dxa"/>
          </w:tcPr>
          <w:p w:rsidR="00EA71F0" w:rsidRPr="00E44BDD" w:rsidRDefault="00EA71F0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EA71F0" w:rsidRPr="00E44BDD" w:rsidTr="007963F3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2558" w:type="dxa"/>
          </w:tcPr>
          <w:p w:rsidR="00EA71F0" w:rsidRPr="00E44BDD" w:rsidRDefault="00EA71F0" w:rsidP="007963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Stand 2</w:t>
            </w:r>
          </w:p>
        </w:tc>
        <w:tc>
          <w:tcPr>
            <w:tcW w:w="3134" w:type="dxa"/>
          </w:tcPr>
          <w:p w:rsidR="00EA71F0" w:rsidRPr="00E44BDD" w:rsidRDefault="00EA71F0" w:rsidP="007963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EA71F0" w:rsidRPr="00E44BDD" w:rsidTr="00796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2558" w:type="dxa"/>
          </w:tcPr>
          <w:p w:rsidR="00EA71F0" w:rsidRPr="00E44BDD" w:rsidRDefault="00EA71F0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Stand 3</w:t>
            </w:r>
          </w:p>
        </w:tc>
        <w:tc>
          <w:tcPr>
            <w:tcW w:w="3134" w:type="dxa"/>
          </w:tcPr>
          <w:p w:rsidR="00EA71F0" w:rsidRPr="00E44BDD" w:rsidRDefault="00EA71F0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EA71F0" w:rsidRPr="00E44BDD" w:rsidTr="007963F3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EA71F0" w:rsidRPr="00E44BDD" w:rsidRDefault="00EA71F0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  <w:tc>
          <w:tcPr>
            <w:tcW w:w="2558" w:type="dxa"/>
          </w:tcPr>
          <w:p w:rsidR="00EA71F0" w:rsidRPr="00E44BDD" w:rsidRDefault="00EA71F0" w:rsidP="007963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Stand 4</w:t>
            </w:r>
          </w:p>
        </w:tc>
        <w:tc>
          <w:tcPr>
            <w:tcW w:w="3134" w:type="dxa"/>
          </w:tcPr>
          <w:p w:rsidR="00EA71F0" w:rsidRPr="00E44BDD" w:rsidRDefault="00EA71F0" w:rsidP="007963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</w:tbl>
    <w:p w:rsidR="00EA71F0" w:rsidRDefault="00EA71F0" w:rsidP="00EA71F0">
      <w:pPr>
        <w:rPr>
          <w:rFonts w:ascii="Century Gothic" w:hAnsi="Century Gothic"/>
          <w:sz w:val="20"/>
          <w:szCs w:val="20"/>
          <w:lang w:val="en-GB"/>
        </w:rPr>
      </w:pPr>
    </w:p>
    <w:p w:rsidR="00A56EA1" w:rsidRDefault="00A56EA1" w:rsidP="00A56EA1">
      <w:pPr>
        <w:rPr>
          <w:rFonts w:ascii="Century Gothic" w:hAnsi="Century Gothic"/>
          <w:sz w:val="20"/>
          <w:szCs w:val="20"/>
          <w:lang w:val="nl-BE"/>
        </w:rPr>
      </w:pPr>
      <w:r w:rsidRPr="00A56EA1">
        <w:rPr>
          <w:rFonts w:ascii="Century Gothic" w:hAnsi="Century Gothic"/>
          <w:sz w:val="20"/>
          <w:szCs w:val="20"/>
          <w:lang w:val="nl-BE"/>
        </w:rPr>
        <w:t>Wat gebeurt er? Hoe noem je deze st</w:t>
      </w:r>
      <w:r>
        <w:rPr>
          <w:rFonts w:ascii="Century Gothic" w:hAnsi="Century Gothic"/>
          <w:sz w:val="20"/>
          <w:szCs w:val="20"/>
          <w:lang w:val="nl-BE"/>
        </w:rPr>
        <w:t>room?</w:t>
      </w:r>
    </w:p>
    <w:p w:rsidR="00A56EA1" w:rsidRDefault="00A56EA1" w:rsidP="00A56EA1">
      <w:pPr>
        <w:rPr>
          <w:rFonts w:ascii="Century Gothic" w:hAnsi="Century Gothic"/>
          <w:sz w:val="20"/>
          <w:szCs w:val="20"/>
          <w:lang w:val="nl-BE"/>
        </w:rPr>
      </w:pPr>
    </w:p>
    <w:p w:rsidR="00A56EA1" w:rsidRDefault="00A56EA1" w:rsidP="00A56EA1">
      <w:pPr>
        <w:rPr>
          <w:rFonts w:ascii="Century Gothic" w:hAnsi="Century Gothic"/>
          <w:sz w:val="20"/>
          <w:szCs w:val="20"/>
          <w:lang w:val="nl-BE"/>
        </w:rPr>
      </w:pPr>
    </w:p>
    <w:p w:rsidR="00A56EA1" w:rsidRDefault="00A56EA1" w:rsidP="00A56EA1">
      <w:pPr>
        <w:rPr>
          <w:rFonts w:ascii="Century Gothic" w:hAnsi="Century Gothic"/>
          <w:sz w:val="20"/>
          <w:szCs w:val="20"/>
          <w:lang w:val="nl-BE"/>
        </w:rPr>
      </w:pPr>
    </w:p>
    <w:p w:rsidR="00A56EA1" w:rsidRDefault="00A56EA1" w:rsidP="00A56EA1">
      <w:pPr>
        <w:rPr>
          <w:rFonts w:ascii="Century Gothic" w:hAnsi="Century Gothic"/>
          <w:sz w:val="20"/>
          <w:szCs w:val="20"/>
          <w:lang w:val="nl-BE"/>
        </w:rPr>
      </w:pPr>
    </w:p>
    <w:p w:rsidR="00A56EA1" w:rsidRDefault="00A56EA1" w:rsidP="00A56EA1">
      <w:pPr>
        <w:rPr>
          <w:rFonts w:ascii="Century Gothic" w:hAnsi="Century Gothic"/>
          <w:sz w:val="20"/>
          <w:szCs w:val="20"/>
          <w:lang w:val="nl-BE"/>
        </w:rPr>
      </w:pPr>
    </w:p>
    <w:p w:rsidR="00A56EA1" w:rsidRDefault="00A56EA1" w:rsidP="00A56EA1">
      <w:pPr>
        <w:rPr>
          <w:rFonts w:ascii="Century Gothic" w:hAnsi="Century Gothic"/>
          <w:sz w:val="20"/>
          <w:szCs w:val="20"/>
          <w:lang w:val="nl-BE"/>
        </w:rPr>
      </w:pPr>
    </w:p>
    <w:p w:rsidR="00693088" w:rsidRPr="00E44BDD" w:rsidRDefault="00A56EA1" w:rsidP="00693088">
      <w:pPr>
        <w:pStyle w:val="Lijstalinea"/>
        <w:numPr>
          <w:ilvl w:val="0"/>
          <w:numId w:val="1"/>
        </w:numPr>
        <w:tabs>
          <w:tab w:val="left" w:pos="2310"/>
        </w:tabs>
        <w:rPr>
          <w:rFonts w:ascii="Century Gothic" w:hAnsi="Century Gothic"/>
          <w:sz w:val="20"/>
          <w:szCs w:val="20"/>
          <w:lang w:val="nl-BE"/>
        </w:rPr>
      </w:pPr>
      <w:r>
        <w:rPr>
          <w:rFonts w:ascii="Century Gothic" w:hAnsi="Century Gothic"/>
          <w:sz w:val="20"/>
          <w:szCs w:val="20"/>
          <w:lang w:val="nl-BE"/>
        </w:rPr>
        <w:t>Leg onderstaande verbindingen.</w:t>
      </w:r>
    </w:p>
    <w:p w:rsidR="00693088" w:rsidRPr="00E44BDD" w:rsidRDefault="00693088" w:rsidP="00693088">
      <w:pPr>
        <w:pStyle w:val="Lijstalinea"/>
        <w:tabs>
          <w:tab w:val="left" w:pos="2310"/>
        </w:tabs>
        <w:ind w:left="360"/>
        <w:rPr>
          <w:rFonts w:ascii="Century Gothic" w:hAnsi="Century Gothic"/>
          <w:sz w:val="20"/>
          <w:szCs w:val="20"/>
          <w:lang w:val="nl-BE"/>
        </w:rPr>
      </w:pPr>
    </w:p>
    <w:p w:rsidR="00693088" w:rsidRPr="00E44BDD" w:rsidRDefault="00693088" w:rsidP="00693088">
      <w:pPr>
        <w:rPr>
          <w:rFonts w:ascii="Century Gothic" w:hAnsi="Century Gothic"/>
          <w:sz w:val="20"/>
          <w:szCs w:val="20"/>
          <w:lang w:val="nl-BE"/>
        </w:rPr>
      </w:pPr>
      <w:r w:rsidRPr="00E44BDD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7F726AF8" wp14:editId="637EB895">
            <wp:extent cx="2191330" cy="1847850"/>
            <wp:effectExtent l="0" t="0" r="0" b="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19562" cy="187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2558"/>
        <w:gridCol w:w="3134"/>
      </w:tblGrid>
      <w:tr w:rsidR="00A56EA1" w:rsidRPr="00E44BDD" w:rsidTr="007963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gridSpan w:val="2"/>
          </w:tcPr>
          <w:p w:rsidR="00A56EA1" w:rsidRPr="00E44BDD" w:rsidRDefault="00A56EA1" w:rsidP="007963F3">
            <w:pPr>
              <w:pStyle w:val="Lijstalinea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 xml:space="preserve">                                                                    Meetpunt</w:t>
            </w:r>
          </w:p>
        </w:tc>
        <w:tc>
          <w:tcPr>
            <w:tcW w:w="3134" w:type="dxa"/>
          </w:tcPr>
          <w:p w:rsidR="00A56EA1" w:rsidRPr="00E44BDD" w:rsidRDefault="00A56EA1" w:rsidP="007963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Spanning (V)</w:t>
            </w:r>
          </w:p>
        </w:tc>
      </w:tr>
      <w:tr w:rsidR="00A56EA1" w:rsidRPr="00E44BDD" w:rsidTr="00A56E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A56EA1" w:rsidRPr="00E44BDD" w:rsidRDefault="00A56EA1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noProof/>
                <w:lang w:val="nl-BE" w:eastAsia="nl-BE"/>
              </w:rPr>
              <w:drawing>
                <wp:anchor distT="0" distB="0" distL="114300" distR="114300" simplePos="0" relativeHeight="251675648" behindDoc="0" locked="0" layoutInCell="1" allowOverlap="1" wp14:anchorId="738C009F" wp14:editId="5D00D037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19050</wp:posOffset>
                  </wp:positionV>
                  <wp:extent cx="1104900" cy="1581150"/>
                  <wp:effectExtent l="19050" t="19050" r="19050" b="19050"/>
                  <wp:wrapSquare wrapText="bothSides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81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6EA1" w:rsidRPr="00E44BDD" w:rsidRDefault="00A56EA1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A56EA1" w:rsidRPr="00E44BDD" w:rsidRDefault="00A56EA1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A56EA1" w:rsidRDefault="00A56EA1" w:rsidP="007963F3">
            <w:pPr>
              <w:pStyle w:val="HTML-voorafopgemaakt"/>
              <w:shd w:val="clear" w:color="auto" w:fill="FFFFFF"/>
              <w:rPr>
                <w:rFonts w:ascii="Century Gothic" w:hAnsi="Century Gothic"/>
                <w:lang w:val="nl-BE"/>
              </w:rPr>
            </w:pPr>
            <w:r>
              <w:rPr>
                <w:rFonts w:ascii="Century Gothic" w:hAnsi="Century Gothic"/>
                <w:lang w:val="nl-BE"/>
              </w:rPr>
              <w:t>Meet de spanningen op</w:t>
            </w:r>
            <w:r w:rsidRPr="00E44BDD">
              <w:rPr>
                <w:rFonts w:ascii="Century Gothic" w:hAnsi="Century Gothic"/>
                <w:lang w:val="nl-BE"/>
              </w:rPr>
              <w:t xml:space="preserve"> dit bord.</w:t>
            </w:r>
          </w:p>
          <w:p w:rsidR="00A56EA1" w:rsidRPr="00E44BDD" w:rsidRDefault="00A56EA1" w:rsidP="007963F3">
            <w:pPr>
              <w:pStyle w:val="HTML-voorafopgemaakt"/>
              <w:shd w:val="clear" w:color="auto" w:fill="FFFFFF"/>
              <w:rPr>
                <w:rFonts w:ascii="Century Gothic" w:hAnsi="Century Gothic"/>
                <w:lang w:val="nl-BE"/>
              </w:rPr>
            </w:pPr>
          </w:p>
        </w:tc>
        <w:tc>
          <w:tcPr>
            <w:tcW w:w="2558" w:type="dxa"/>
          </w:tcPr>
          <w:p w:rsidR="00A56EA1" w:rsidRPr="00E44BDD" w:rsidRDefault="00A56EA1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Lamp 25W</w:t>
            </w:r>
          </w:p>
        </w:tc>
        <w:tc>
          <w:tcPr>
            <w:tcW w:w="3134" w:type="dxa"/>
          </w:tcPr>
          <w:p w:rsidR="00A56EA1" w:rsidRPr="00E44BDD" w:rsidRDefault="00A56EA1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A56EA1" w:rsidRPr="00E44BDD" w:rsidTr="00A56EA1">
        <w:trPr>
          <w:trHeight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A56EA1" w:rsidRPr="00E44BDD" w:rsidRDefault="00A56EA1" w:rsidP="007963F3">
            <w:pPr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</w:pPr>
          </w:p>
        </w:tc>
        <w:tc>
          <w:tcPr>
            <w:tcW w:w="2558" w:type="dxa"/>
          </w:tcPr>
          <w:p w:rsidR="00A56EA1" w:rsidRDefault="00A56EA1" w:rsidP="007963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Lamp 25W</w:t>
            </w:r>
          </w:p>
        </w:tc>
        <w:tc>
          <w:tcPr>
            <w:tcW w:w="3134" w:type="dxa"/>
          </w:tcPr>
          <w:p w:rsidR="00A56EA1" w:rsidRPr="00E44BDD" w:rsidRDefault="00A56EA1" w:rsidP="007963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A56EA1" w:rsidRPr="00E44BDD" w:rsidTr="00796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A56EA1" w:rsidRPr="00E44BDD" w:rsidRDefault="00A56EA1" w:rsidP="007963F3">
            <w:pPr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</w:pPr>
          </w:p>
        </w:tc>
        <w:tc>
          <w:tcPr>
            <w:tcW w:w="2558" w:type="dxa"/>
          </w:tcPr>
          <w:p w:rsidR="00A56EA1" w:rsidRDefault="00A56EA1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Lamp 50W</w:t>
            </w:r>
          </w:p>
        </w:tc>
        <w:tc>
          <w:tcPr>
            <w:tcW w:w="3134" w:type="dxa"/>
          </w:tcPr>
          <w:p w:rsidR="00A56EA1" w:rsidRPr="00E44BDD" w:rsidRDefault="00A56EA1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</w:tbl>
    <w:p w:rsidR="00693088" w:rsidRPr="00EA71F0" w:rsidRDefault="00693088" w:rsidP="00693088">
      <w:pPr>
        <w:rPr>
          <w:rFonts w:ascii="Century Gothic" w:hAnsi="Century Gothic"/>
          <w:sz w:val="20"/>
          <w:szCs w:val="20"/>
          <w:lang w:val="en-GB"/>
        </w:rPr>
      </w:pPr>
    </w:p>
    <w:p w:rsidR="00A56EA1" w:rsidRDefault="00A56EA1" w:rsidP="00A56EA1">
      <w:pPr>
        <w:jc w:val="both"/>
        <w:rPr>
          <w:rFonts w:ascii="Century Gothic" w:hAnsi="Century Gothic"/>
          <w:noProof/>
          <w:sz w:val="20"/>
          <w:szCs w:val="20"/>
          <w:lang w:val="nl-BE" w:eastAsia="nl-BE"/>
        </w:rPr>
      </w:pPr>
      <w:r w:rsidRPr="00A56EA1">
        <w:rPr>
          <w:rFonts w:ascii="Century Gothic" w:hAnsi="Century Gothic"/>
          <w:sz w:val="20"/>
          <w:szCs w:val="20"/>
          <w:lang w:val="nl-BE"/>
        </w:rPr>
        <w:t>Onderbreek nu de N-geleider op onderstaande bord en doe de metingen opnieuw.</w:t>
      </w:r>
      <w:r w:rsidRPr="00A56EA1">
        <w:rPr>
          <w:rFonts w:ascii="Century Gothic" w:hAnsi="Century Gothic"/>
          <w:noProof/>
          <w:sz w:val="20"/>
          <w:szCs w:val="20"/>
          <w:lang w:val="nl-BE" w:eastAsia="nl-BE"/>
        </w:rPr>
        <w:t xml:space="preserve"> </w:t>
      </w:r>
    </w:p>
    <w:p w:rsidR="00693088" w:rsidRDefault="00A56EA1" w:rsidP="00A56EA1">
      <w:pPr>
        <w:jc w:val="center"/>
        <w:rPr>
          <w:rFonts w:ascii="Century Gothic" w:hAnsi="Century Gothic"/>
          <w:sz w:val="20"/>
          <w:szCs w:val="20"/>
          <w:lang w:val="nl-BE"/>
        </w:rPr>
      </w:pPr>
      <w:r w:rsidRPr="00E44BDD">
        <w:rPr>
          <w:rFonts w:ascii="Century Gothic" w:hAnsi="Century Gothic"/>
          <w:noProof/>
          <w:sz w:val="20"/>
          <w:szCs w:val="20"/>
          <w:lang w:val="nl-BE" w:eastAsia="nl-BE"/>
        </w:rPr>
        <w:drawing>
          <wp:inline distT="0" distB="0" distL="0" distR="0" wp14:anchorId="4F55C9EE" wp14:editId="2930A0E7">
            <wp:extent cx="610312" cy="1533525"/>
            <wp:effectExtent l="19050" t="19050" r="18415" b="9525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598" cy="15995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Rastertabel4-Accent51"/>
        <w:tblW w:w="9225" w:type="dxa"/>
        <w:tblLook w:val="04A0" w:firstRow="1" w:lastRow="0" w:firstColumn="1" w:lastColumn="0" w:noHBand="0" w:noVBand="1"/>
      </w:tblPr>
      <w:tblGrid>
        <w:gridCol w:w="3533"/>
        <w:gridCol w:w="2558"/>
        <w:gridCol w:w="3134"/>
      </w:tblGrid>
      <w:tr w:rsidR="00A56EA1" w:rsidRPr="00E44BDD" w:rsidTr="007963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1" w:type="dxa"/>
            <w:gridSpan w:val="2"/>
          </w:tcPr>
          <w:p w:rsidR="00A56EA1" w:rsidRPr="00E44BDD" w:rsidRDefault="00A56EA1" w:rsidP="007963F3">
            <w:pPr>
              <w:pStyle w:val="Lijstalinea"/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sz w:val="20"/>
                <w:szCs w:val="20"/>
                <w:lang w:val="nl-BE"/>
              </w:rPr>
              <w:t xml:space="preserve">                                                                    Meetpunt</w:t>
            </w:r>
          </w:p>
        </w:tc>
        <w:tc>
          <w:tcPr>
            <w:tcW w:w="3134" w:type="dxa"/>
          </w:tcPr>
          <w:p w:rsidR="00A56EA1" w:rsidRPr="00E44BDD" w:rsidRDefault="00A56EA1" w:rsidP="007963F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Spanning (V)</w:t>
            </w:r>
          </w:p>
        </w:tc>
      </w:tr>
      <w:tr w:rsidR="00A56EA1" w:rsidRPr="00E44BDD" w:rsidTr="00796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 w:val="restart"/>
          </w:tcPr>
          <w:p w:rsidR="00A56EA1" w:rsidRPr="00E44BDD" w:rsidRDefault="00A56EA1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  <w:r w:rsidRPr="00E44BDD">
              <w:rPr>
                <w:rFonts w:ascii="Century Gothic" w:hAnsi="Century Gothic"/>
                <w:noProof/>
                <w:lang w:val="nl-BE" w:eastAsia="nl-BE"/>
              </w:rPr>
              <w:drawing>
                <wp:anchor distT="0" distB="0" distL="114300" distR="114300" simplePos="0" relativeHeight="251677696" behindDoc="0" locked="0" layoutInCell="1" allowOverlap="1" wp14:anchorId="54A8E61B" wp14:editId="6E907AB0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19050</wp:posOffset>
                  </wp:positionV>
                  <wp:extent cx="1104900" cy="1581150"/>
                  <wp:effectExtent l="19050" t="19050" r="19050" b="19050"/>
                  <wp:wrapSquare wrapText="bothSides"/>
                  <wp:docPr id="21" name="Afbeelding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581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56EA1" w:rsidRPr="00E44BDD" w:rsidRDefault="00A56EA1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A56EA1" w:rsidRPr="00E44BDD" w:rsidRDefault="00A56EA1" w:rsidP="007963F3">
            <w:pPr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  <w:p w:rsidR="00A56EA1" w:rsidRDefault="00A56EA1" w:rsidP="007963F3">
            <w:pPr>
              <w:pStyle w:val="HTML-voorafopgemaakt"/>
              <w:shd w:val="clear" w:color="auto" w:fill="FFFFFF"/>
              <w:rPr>
                <w:rFonts w:ascii="Century Gothic" w:hAnsi="Century Gothic"/>
                <w:lang w:val="nl-BE"/>
              </w:rPr>
            </w:pPr>
            <w:r>
              <w:rPr>
                <w:rFonts w:ascii="Century Gothic" w:hAnsi="Century Gothic"/>
                <w:lang w:val="nl-BE"/>
              </w:rPr>
              <w:t>Meet de spanningen op</w:t>
            </w:r>
            <w:r w:rsidRPr="00E44BDD">
              <w:rPr>
                <w:rFonts w:ascii="Century Gothic" w:hAnsi="Century Gothic"/>
                <w:lang w:val="nl-BE"/>
              </w:rPr>
              <w:t xml:space="preserve"> dit bord.</w:t>
            </w:r>
          </w:p>
          <w:p w:rsidR="00A56EA1" w:rsidRPr="00E44BDD" w:rsidRDefault="00A56EA1" w:rsidP="007963F3">
            <w:pPr>
              <w:pStyle w:val="HTML-voorafopgemaakt"/>
              <w:shd w:val="clear" w:color="auto" w:fill="FFFFFF"/>
              <w:rPr>
                <w:rFonts w:ascii="Century Gothic" w:hAnsi="Century Gothic"/>
                <w:lang w:val="nl-BE"/>
              </w:rPr>
            </w:pPr>
          </w:p>
        </w:tc>
        <w:tc>
          <w:tcPr>
            <w:tcW w:w="2558" w:type="dxa"/>
          </w:tcPr>
          <w:p w:rsidR="00A56EA1" w:rsidRPr="00E44BDD" w:rsidRDefault="00A56EA1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Lamp 25W</w:t>
            </w:r>
          </w:p>
        </w:tc>
        <w:tc>
          <w:tcPr>
            <w:tcW w:w="3134" w:type="dxa"/>
          </w:tcPr>
          <w:p w:rsidR="00A56EA1" w:rsidRPr="00E44BDD" w:rsidRDefault="00A56EA1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A56EA1" w:rsidRPr="00E44BDD" w:rsidTr="007963F3">
        <w:trPr>
          <w:trHeight w:val="9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A56EA1" w:rsidRPr="00E44BDD" w:rsidRDefault="00A56EA1" w:rsidP="007963F3">
            <w:pPr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</w:pPr>
          </w:p>
        </w:tc>
        <w:tc>
          <w:tcPr>
            <w:tcW w:w="2558" w:type="dxa"/>
          </w:tcPr>
          <w:p w:rsidR="00A56EA1" w:rsidRDefault="00A56EA1" w:rsidP="007963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Lamp 25W</w:t>
            </w:r>
          </w:p>
        </w:tc>
        <w:tc>
          <w:tcPr>
            <w:tcW w:w="3134" w:type="dxa"/>
          </w:tcPr>
          <w:p w:rsidR="00A56EA1" w:rsidRPr="00E44BDD" w:rsidRDefault="00A56EA1" w:rsidP="007963F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  <w:tr w:rsidR="00A56EA1" w:rsidRPr="00E44BDD" w:rsidTr="007963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3" w:type="dxa"/>
            <w:vMerge/>
          </w:tcPr>
          <w:p w:rsidR="00A56EA1" w:rsidRPr="00E44BDD" w:rsidRDefault="00A56EA1" w:rsidP="007963F3">
            <w:pPr>
              <w:rPr>
                <w:rFonts w:ascii="Century Gothic" w:hAnsi="Century Gothic"/>
                <w:noProof/>
                <w:sz w:val="20"/>
                <w:szCs w:val="20"/>
                <w:lang w:val="nl-BE" w:eastAsia="nl-BE"/>
              </w:rPr>
            </w:pPr>
          </w:p>
        </w:tc>
        <w:tc>
          <w:tcPr>
            <w:tcW w:w="2558" w:type="dxa"/>
          </w:tcPr>
          <w:p w:rsidR="00A56EA1" w:rsidRDefault="00A56EA1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  <w:r>
              <w:rPr>
                <w:rFonts w:ascii="Century Gothic" w:hAnsi="Century Gothic"/>
                <w:sz w:val="20"/>
                <w:szCs w:val="20"/>
                <w:lang w:val="nl-BE"/>
              </w:rPr>
              <w:t>Lamp 50W</w:t>
            </w:r>
          </w:p>
        </w:tc>
        <w:tc>
          <w:tcPr>
            <w:tcW w:w="3134" w:type="dxa"/>
          </w:tcPr>
          <w:p w:rsidR="00A56EA1" w:rsidRPr="00E44BDD" w:rsidRDefault="00A56EA1" w:rsidP="007963F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  <w:lang w:val="nl-BE"/>
              </w:rPr>
            </w:pPr>
          </w:p>
        </w:tc>
      </w:tr>
    </w:tbl>
    <w:p w:rsidR="00A56EA1" w:rsidRPr="00EA71F0" w:rsidRDefault="00A56EA1" w:rsidP="00A56EA1">
      <w:pPr>
        <w:rPr>
          <w:rFonts w:ascii="Century Gothic" w:hAnsi="Century Gothic"/>
          <w:sz w:val="20"/>
          <w:szCs w:val="20"/>
          <w:lang w:val="en-GB"/>
        </w:rPr>
      </w:pPr>
    </w:p>
    <w:p w:rsidR="000A0F76" w:rsidRPr="00A56EA1" w:rsidRDefault="00A56EA1" w:rsidP="00A56EA1">
      <w:pPr>
        <w:rPr>
          <w:rFonts w:ascii="Century Gothic" w:hAnsi="Century Gothic"/>
          <w:sz w:val="20"/>
          <w:szCs w:val="20"/>
          <w:lang w:val="nl-BE"/>
        </w:rPr>
      </w:pPr>
      <w:r>
        <w:rPr>
          <w:rFonts w:ascii="Century Gothic" w:hAnsi="Century Gothic"/>
          <w:sz w:val="20"/>
          <w:szCs w:val="20"/>
          <w:lang w:val="en-GB"/>
        </w:rPr>
        <w:lastRenderedPageBreak/>
        <w:t xml:space="preserve">Wat </w:t>
      </w:r>
      <w:proofErr w:type="spellStart"/>
      <w:r>
        <w:rPr>
          <w:rFonts w:ascii="Century Gothic" w:hAnsi="Century Gothic"/>
          <w:sz w:val="20"/>
          <w:szCs w:val="20"/>
          <w:lang w:val="en-GB"/>
        </w:rPr>
        <w:t>gebeurt</w:t>
      </w:r>
      <w:proofErr w:type="spellEnd"/>
      <w:r>
        <w:rPr>
          <w:rFonts w:ascii="Century Gothic" w:hAnsi="Century Gothic"/>
          <w:sz w:val="20"/>
          <w:szCs w:val="20"/>
          <w:lang w:val="en-GB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  <w:lang w:val="en-GB"/>
        </w:rPr>
        <w:t>er</w:t>
      </w:r>
      <w:proofErr w:type="spellEnd"/>
      <w:r>
        <w:rPr>
          <w:rFonts w:ascii="Century Gothic" w:hAnsi="Century Gothic"/>
          <w:sz w:val="20"/>
          <w:szCs w:val="20"/>
          <w:lang w:val="en-GB"/>
        </w:rPr>
        <w:t xml:space="preserve">? </w:t>
      </w:r>
      <w:r w:rsidRPr="00A56EA1">
        <w:rPr>
          <w:rFonts w:ascii="Century Gothic" w:hAnsi="Century Gothic"/>
          <w:sz w:val="20"/>
          <w:szCs w:val="20"/>
          <w:lang w:val="nl-BE"/>
        </w:rPr>
        <w:t>Vind een verklaring voor de fen</w:t>
      </w:r>
      <w:r>
        <w:rPr>
          <w:rFonts w:ascii="Century Gothic" w:hAnsi="Century Gothic"/>
          <w:sz w:val="20"/>
          <w:szCs w:val="20"/>
          <w:lang w:val="nl-BE"/>
        </w:rPr>
        <w:t>omeen.</w:t>
      </w:r>
    </w:p>
    <w:sectPr w:rsidR="000A0F76" w:rsidRPr="00A56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774C1"/>
    <w:multiLevelType w:val="hybridMultilevel"/>
    <w:tmpl w:val="FCC4B9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BB7E9B"/>
    <w:multiLevelType w:val="hybridMultilevel"/>
    <w:tmpl w:val="FCC4B92E"/>
    <w:lvl w:ilvl="0" w:tplc="08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C763311"/>
    <w:multiLevelType w:val="hybridMultilevel"/>
    <w:tmpl w:val="FCC4B92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6AB"/>
    <w:rsid w:val="000A0F76"/>
    <w:rsid w:val="001303B9"/>
    <w:rsid w:val="00242DD0"/>
    <w:rsid w:val="003F7111"/>
    <w:rsid w:val="004D049A"/>
    <w:rsid w:val="00553BC0"/>
    <w:rsid w:val="005C60FA"/>
    <w:rsid w:val="00693088"/>
    <w:rsid w:val="00755F63"/>
    <w:rsid w:val="008946AB"/>
    <w:rsid w:val="008E7162"/>
    <w:rsid w:val="008F1287"/>
    <w:rsid w:val="00943CE4"/>
    <w:rsid w:val="00A56EA1"/>
    <w:rsid w:val="00A76F24"/>
    <w:rsid w:val="00B958CB"/>
    <w:rsid w:val="00BB0C56"/>
    <w:rsid w:val="00D050EF"/>
    <w:rsid w:val="00D7620C"/>
    <w:rsid w:val="00E44BDD"/>
    <w:rsid w:val="00EA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718943-D55D-45AB-B4B3-16782C4C9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946AB"/>
    <w:pPr>
      <w:ind w:left="720"/>
      <w:contextualSpacing/>
    </w:pPr>
  </w:style>
  <w:style w:type="table" w:customStyle="1" w:styleId="Rastertabel4-Accent51">
    <w:name w:val="Rastertabel 4 - Accent 51"/>
    <w:basedOn w:val="Standaardtabel"/>
    <w:uiPriority w:val="49"/>
    <w:rsid w:val="004D049A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HTML-voorafopgemaakt">
    <w:name w:val="HTML Preformatted"/>
    <w:basedOn w:val="Standaard"/>
    <w:link w:val="HTML-voorafopgemaaktChar"/>
    <w:uiPriority w:val="99"/>
    <w:unhideWhenUsed/>
    <w:rsid w:val="004D04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v-S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4D049A"/>
    <w:rPr>
      <w:rFonts w:ascii="Courier New" w:eastAsia="Times New Roman" w:hAnsi="Courier New" w:cs="Courier New"/>
      <w:sz w:val="20"/>
      <w:szCs w:val="20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udy\DOCUMENTEN\Dropbox\ZWEDEN\SHARED%20-%20ERASMUS+\2015-03-07%20SHORT-TERM%20LEARNING%20AND%20TEACHING%20ACTIVITY%201+2\Erasmus%20Mal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521AC6D9847E468DB828F78175B6E7" ma:contentTypeVersion="1" ma:contentTypeDescription="Skapa ett nytt dokument." ma:contentTypeScope="" ma:versionID="1c7fb7ffb2c606ae8c386cbcafa54653">
  <xsd:schema xmlns:xsd="http://www.w3.org/2001/XMLSchema" xmlns:xs="http://www.w3.org/2001/XMLSchema" xmlns:p="http://schemas.microsoft.com/office/2006/metadata/properties" xmlns:ns3="0fa9cc6a-3b3d-4890-8e1d-d76126ed33be" targetNamespace="http://schemas.microsoft.com/office/2006/metadata/properties" ma:root="true" ma:fieldsID="ff13ad68ee430f87b836b4ad2326183f" ns3:_="">
    <xsd:import namespace="0fa9cc6a-3b3d-4890-8e1d-d76126ed33be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9cc6a-3b3d-4890-8e1d-d76126ed33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0C57198F-1DCB-4C6E-9EF6-E792787B627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F25193-E767-4A0B-A89A-8731911F9A0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EA8CB7-F95A-426A-B42F-031EC7735F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9cc6a-3b3d-4890-8e1d-d76126ed33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A40E1C-CFAB-479D-A547-9F2EABE5A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Erasmus Mall</Template>
  <TotalTime>1</TotalTime>
  <Pages>7</Pages>
  <Words>539</Words>
  <Characters>2969</Characters>
  <Application>Microsoft Office Word</Application>
  <DocSecurity>0</DocSecurity>
  <Lines>24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Lysekils kommun</Company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Rudy De Blende</dc:creator>
  <cp:keywords/>
  <dc:description/>
  <cp:lastModifiedBy>Rudy De Blende</cp:lastModifiedBy>
  <cp:revision>2</cp:revision>
  <dcterms:created xsi:type="dcterms:W3CDTF">2016-05-16T06:16:00Z</dcterms:created>
  <dcterms:modified xsi:type="dcterms:W3CDTF">2016-05-16T06:16:00Z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0x010100F5521AC6D9847E468DB828F78175B6E7</vt:lpwstr>
  </property>
</Properties>
</file>